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804" w:rsidRPr="004F3BD9" w:rsidRDefault="008855B1" w:rsidP="004F3BD9">
      <w:pPr>
        <w:pStyle w:val="Title"/>
        <w:jc w:val="right"/>
        <w:rPr>
          <w:rFonts w:ascii="Trebuchet MS" w:hAnsi="Trebuchet MS"/>
          <w:b/>
          <w:color w:val="000000" w:themeColor="text1"/>
        </w:rPr>
      </w:pPr>
      <w:r>
        <w:rPr>
          <w:rFonts w:ascii="Trebuchet MS" w:hAnsi="Trebuchet MS"/>
          <w:b/>
          <w:color w:val="000000" w:themeColor="text1"/>
        </w:rPr>
        <w:t>Human Services</w:t>
      </w:r>
    </w:p>
    <w:p w:rsidR="00387804" w:rsidRPr="00311235" w:rsidRDefault="006B53AE" w:rsidP="00320189">
      <w:pPr>
        <w:pStyle w:val="Heading1"/>
        <w:jc w:val="right"/>
        <w:rPr>
          <w:rFonts w:ascii="Trebuchet MS" w:hAnsi="Trebuchet MS"/>
          <w:color w:val="000000" w:themeColor="text1"/>
          <w:sz w:val="36"/>
        </w:rPr>
      </w:pPr>
      <w:r>
        <w:rPr>
          <w:rFonts w:ascii="Trebuchet MS" w:hAnsi="Trebuchet MS"/>
          <w:color w:val="000000" w:themeColor="text1"/>
          <w:sz w:val="36"/>
        </w:rPr>
        <w:t xml:space="preserve">Thursday, </w:t>
      </w:r>
      <w:r w:rsidR="008855B1">
        <w:rPr>
          <w:rFonts w:ascii="Trebuchet MS" w:hAnsi="Trebuchet MS"/>
          <w:color w:val="000000" w:themeColor="text1"/>
          <w:sz w:val="36"/>
        </w:rPr>
        <w:t xml:space="preserve">December </w:t>
      </w:r>
      <w:r w:rsidR="002379F3">
        <w:rPr>
          <w:rFonts w:ascii="Trebuchet MS" w:hAnsi="Trebuchet MS"/>
          <w:color w:val="000000" w:themeColor="text1"/>
          <w:sz w:val="36"/>
        </w:rPr>
        <w:t>8, 2016</w:t>
      </w:r>
    </w:p>
    <w:p w:rsidR="00387804" w:rsidRPr="00311235" w:rsidRDefault="006058F7" w:rsidP="004F3BD9">
      <w:pPr>
        <w:jc w:val="right"/>
        <w:rPr>
          <w:color w:val="000000" w:themeColor="text1"/>
          <w:sz w:val="32"/>
          <w:szCs w:val="24"/>
        </w:rPr>
      </w:pPr>
      <w:r>
        <w:rPr>
          <w:color w:val="000000" w:themeColor="text1"/>
          <w:sz w:val="32"/>
          <w:szCs w:val="24"/>
        </w:rPr>
        <w:t>8:</w:t>
      </w:r>
      <w:smartTag w:uri="urn:schemas-microsoft-com:office:smarttags" w:element="metricconverter">
        <w:smartTagPr>
          <w:attr w:name="ProductID" w:val="00 a"/>
        </w:smartTagPr>
        <w:r w:rsidR="006B53AE">
          <w:rPr>
            <w:color w:val="000000" w:themeColor="text1"/>
            <w:sz w:val="32"/>
            <w:szCs w:val="24"/>
          </w:rPr>
          <w:t>00 a</w:t>
        </w:r>
      </w:smartTag>
      <w:r w:rsidR="006B53AE">
        <w:rPr>
          <w:color w:val="000000" w:themeColor="text1"/>
          <w:sz w:val="32"/>
          <w:szCs w:val="24"/>
        </w:rPr>
        <w:t xml:space="preserve">.m. – </w:t>
      </w:r>
      <w:r w:rsidR="00226688">
        <w:rPr>
          <w:color w:val="000000" w:themeColor="text1"/>
          <w:sz w:val="32"/>
          <w:szCs w:val="24"/>
        </w:rPr>
        <w:t>5:30</w:t>
      </w:r>
      <w:r w:rsidR="006B53AE">
        <w:rPr>
          <w:color w:val="000000" w:themeColor="text1"/>
          <w:sz w:val="32"/>
          <w:szCs w:val="24"/>
        </w:rPr>
        <w:t xml:space="preserve"> p.m.</w:t>
      </w:r>
    </w:p>
    <w:p w:rsidR="00311235" w:rsidRDefault="00311235" w:rsidP="00311235">
      <w:pPr>
        <w:pStyle w:val="Heading2"/>
        <w:spacing w:before="0"/>
        <w:jc w:val="right"/>
        <w:rPr>
          <w:rFonts w:ascii="Trebuchet MS" w:hAnsi="Trebuchet MS"/>
          <w:color w:val="000000" w:themeColor="text1"/>
          <w:sz w:val="32"/>
        </w:rPr>
      </w:pPr>
    </w:p>
    <w:p w:rsidR="008855B1" w:rsidRDefault="008855B1" w:rsidP="008855B1">
      <w:pPr>
        <w:pStyle w:val="Heading2"/>
        <w:spacing w:before="0"/>
        <w:jc w:val="right"/>
        <w:rPr>
          <w:rFonts w:ascii="Trebuchet MS" w:hAnsi="Trebuchet MS"/>
          <w:color w:val="000000" w:themeColor="text1"/>
          <w:sz w:val="32"/>
        </w:rPr>
      </w:pPr>
    </w:p>
    <w:p w:rsidR="008855B1" w:rsidRDefault="008855B1" w:rsidP="008855B1">
      <w:pPr>
        <w:pStyle w:val="Heading2"/>
        <w:spacing w:before="0"/>
        <w:jc w:val="right"/>
        <w:rPr>
          <w:rFonts w:ascii="Trebuchet MS" w:hAnsi="Trebuchet MS"/>
          <w:color w:val="000000" w:themeColor="text1"/>
          <w:sz w:val="32"/>
        </w:rPr>
      </w:pPr>
      <w:r>
        <w:rPr>
          <w:rFonts w:ascii="Trebuchet MS" w:hAnsi="Trebuchet MS"/>
          <w:color w:val="000000" w:themeColor="text1"/>
          <w:sz w:val="32"/>
        </w:rPr>
        <w:t xml:space="preserve">United Way of </w:t>
      </w:r>
      <w:smartTag w:uri="urn:schemas-microsoft-com:office:smarttags" w:element="place">
        <w:r>
          <w:rPr>
            <w:rFonts w:ascii="Trebuchet MS" w:hAnsi="Trebuchet MS"/>
            <w:color w:val="000000" w:themeColor="text1"/>
            <w:sz w:val="32"/>
          </w:rPr>
          <w:t>Central Oklahoma</w:t>
        </w:r>
      </w:smartTag>
    </w:p>
    <w:p w:rsidR="008855B1" w:rsidRPr="00934857" w:rsidRDefault="008855B1" w:rsidP="008855B1">
      <w:pPr>
        <w:jc w:val="right"/>
        <w:rPr>
          <w:b/>
          <w:color w:val="000000" w:themeColor="text1"/>
          <w:sz w:val="36"/>
        </w:rPr>
      </w:pPr>
      <w:smartTag w:uri="urn:schemas-microsoft-com:office:smarttags" w:element="Street">
        <w:smartTag w:uri="urn:schemas-microsoft-com:office:smarttags" w:element="address">
          <w:r w:rsidRPr="00934857">
            <w:rPr>
              <w:b/>
              <w:color w:val="000000" w:themeColor="text1"/>
              <w:sz w:val="36"/>
            </w:rPr>
            <w:t>1444 NW 28</w:t>
          </w:r>
          <w:r w:rsidRPr="00934857">
            <w:rPr>
              <w:b/>
              <w:color w:val="000000" w:themeColor="text1"/>
              <w:sz w:val="36"/>
              <w:vertAlign w:val="superscript"/>
            </w:rPr>
            <w:t>th</w:t>
          </w:r>
          <w:r w:rsidRPr="00934857">
            <w:rPr>
              <w:b/>
              <w:color w:val="000000" w:themeColor="text1"/>
              <w:sz w:val="36"/>
            </w:rPr>
            <w:t xml:space="preserve"> St</w:t>
          </w:r>
        </w:smartTag>
      </w:smartTag>
      <w:r w:rsidRPr="00934857">
        <w:rPr>
          <w:b/>
          <w:color w:val="000000" w:themeColor="text1"/>
          <w:sz w:val="36"/>
        </w:rPr>
        <w:t>.</w:t>
      </w:r>
    </w:p>
    <w:p w:rsidR="008855B1" w:rsidRPr="00311235" w:rsidRDefault="008855B1" w:rsidP="008855B1">
      <w:pPr>
        <w:jc w:val="righ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Parking is available in the front and rear of the </w:t>
      </w:r>
      <w:smartTag w:uri="urn:schemas-microsoft-com:office:smarttags" w:element="Street">
        <w:smartTag w:uri="urn:schemas-microsoft-com:office:smarttags" w:element="address">
          <w:r>
            <w:rPr>
              <w:color w:val="000000" w:themeColor="text1"/>
              <w:sz w:val="24"/>
            </w:rPr>
            <w:t>United Way</w:t>
          </w:r>
        </w:smartTag>
      </w:smartTag>
      <w:r>
        <w:rPr>
          <w:color w:val="000000" w:themeColor="text1"/>
          <w:sz w:val="24"/>
        </w:rPr>
        <w:t xml:space="preserve">, and also directly to the north of the building in the </w:t>
      </w:r>
      <w:smartTag w:uri="urn:schemas-microsoft-com:office:smarttags" w:element="place">
        <w:smartTag w:uri="urn:schemas-microsoft-com:office:smarttags" w:element="PlaceName">
          <w:r>
            <w:rPr>
              <w:color w:val="000000" w:themeColor="text1"/>
              <w:sz w:val="24"/>
            </w:rPr>
            <w:t>Cameron</w:t>
          </w:r>
        </w:smartTag>
        <w:r>
          <w:rPr>
            <w:color w:val="000000" w:themeColor="text1"/>
            <w:sz w:val="24"/>
          </w:rPr>
          <w:t xml:space="preserve"> </w:t>
        </w:r>
        <w:smartTag w:uri="urn:schemas-microsoft-com:office:smarttags" w:element="PlaceName">
          <w:r>
            <w:rPr>
              <w:color w:val="000000" w:themeColor="text1"/>
              <w:sz w:val="24"/>
            </w:rPr>
            <w:t>Building</w:t>
          </w:r>
        </w:smartTag>
      </w:smartTag>
      <w:r>
        <w:rPr>
          <w:color w:val="000000" w:themeColor="text1"/>
          <w:sz w:val="24"/>
        </w:rPr>
        <w:t xml:space="preserve"> lot.</w:t>
      </w:r>
    </w:p>
    <w:p w:rsidR="008855B1" w:rsidRPr="00311235" w:rsidRDefault="008855B1" w:rsidP="008855B1">
      <w:pPr>
        <w:pStyle w:val="Heading2"/>
        <w:jc w:val="right"/>
        <w:rPr>
          <w:rFonts w:ascii="Trebuchet MS" w:hAnsi="Trebuchet MS"/>
          <w:color w:val="000000" w:themeColor="text1"/>
          <w:sz w:val="32"/>
        </w:rPr>
      </w:pPr>
      <w:r w:rsidRPr="00311235">
        <w:rPr>
          <w:rFonts w:ascii="Trebuchet MS" w:hAnsi="Trebuchet MS"/>
          <w:color w:val="000000" w:themeColor="text1"/>
          <w:sz w:val="32"/>
        </w:rPr>
        <w:t>Dress</w:t>
      </w:r>
    </w:p>
    <w:p w:rsidR="008855B1" w:rsidRDefault="00557F9F" w:rsidP="008855B1">
      <w:pPr>
        <w:jc w:val="right"/>
        <w:rPr>
          <w:sz w:val="32"/>
          <w:szCs w:val="24"/>
        </w:rPr>
      </w:pPr>
      <w:r>
        <w:rPr>
          <w:sz w:val="32"/>
          <w:szCs w:val="24"/>
        </w:rPr>
        <w:t xml:space="preserve">Business </w:t>
      </w:r>
      <w:r w:rsidR="008855B1" w:rsidRPr="00311235">
        <w:rPr>
          <w:sz w:val="32"/>
          <w:szCs w:val="24"/>
        </w:rPr>
        <w:t>Casual</w:t>
      </w:r>
    </w:p>
    <w:p w:rsidR="008855B1" w:rsidRDefault="008855B1" w:rsidP="008855B1">
      <w:pPr>
        <w:jc w:val="right"/>
        <w:rPr>
          <w:color w:val="000000" w:themeColor="text1"/>
          <w:sz w:val="24"/>
        </w:rPr>
      </w:pPr>
    </w:p>
    <w:p w:rsidR="008855B1" w:rsidRPr="00311235" w:rsidRDefault="008855B1" w:rsidP="008855B1">
      <w:pPr>
        <w:jc w:val="right"/>
        <w:rPr>
          <w:color w:val="000000" w:themeColor="text1"/>
          <w:sz w:val="24"/>
        </w:rPr>
      </w:pPr>
      <w:r w:rsidRPr="00311235">
        <w:rPr>
          <w:color w:val="000000" w:themeColor="text1"/>
          <w:sz w:val="24"/>
        </w:rPr>
        <w:t xml:space="preserve">Please notify the LOKC Office, 463-3331 or </w:t>
      </w:r>
      <w:hyperlink r:id="rId8" w:history="1">
        <w:r w:rsidRPr="00320189">
          <w:rPr>
            <w:rStyle w:val="Hyperlink"/>
            <w:color w:val="000000" w:themeColor="text1"/>
            <w:sz w:val="24"/>
            <w:szCs w:val="24"/>
          </w:rPr>
          <w:t>info@lokc.org</w:t>
        </w:r>
      </w:hyperlink>
      <w:r w:rsidRPr="00320189">
        <w:rPr>
          <w:color w:val="000000" w:themeColor="text1"/>
        </w:rPr>
        <w:t xml:space="preserve">, </w:t>
      </w:r>
      <w:r w:rsidRPr="00311235">
        <w:rPr>
          <w:color w:val="000000" w:themeColor="text1"/>
          <w:sz w:val="24"/>
        </w:rPr>
        <w:t>if you will be absent for any part of this session.</w:t>
      </w:r>
    </w:p>
    <w:p w:rsidR="00387804" w:rsidRPr="006B53AE" w:rsidRDefault="00387804" w:rsidP="006B53AE">
      <w:pPr>
        <w:pStyle w:val="Heading2"/>
        <w:jc w:val="right"/>
        <w:rPr>
          <w:rFonts w:ascii="Trebuchet MS" w:hAnsi="Trebuchet MS"/>
          <w:color w:val="000000" w:themeColor="text1"/>
          <w:sz w:val="28"/>
        </w:rPr>
      </w:pPr>
      <w:r w:rsidRPr="006B53AE">
        <w:rPr>
          <w:rFonts w:ascii="Trebuchet MS" w:hAnsi="Trebuchet MS"/>
          <w:color w:val="000000" w:themeColor="text1"/>
          <w:sz w:val="28"/>
        </w:rPr>
        <w:t>Planning Committee</w:t>
      </w:r>
    </w:p>
    <w:p w:rsidR="00FF4FC5" w:rsidRPr="008855B1" w:rsidRDefault="00FF4FC5" w:rsidP="00FF4FC5">
      <w:pPr>
        <w:tabs>
          <w:tab w:val="left" w:pos="809"/>
          <w:tab w:val="left" w:pos="1804"/>
          <w:tab w:val="left" w:pos="5657"/>
          <w:tab w:val="left" w:pos="7352"/>
        </w:tabs>
        <w:ind w:left="15"/>
        <w:jc w:val="right"/>
        <w:rPr>
          <w:rFonts w:ascii="Times New Roman" w:eastAsia="Times New Roman" w:hAnsi="Times New Roman"/>
          <w:sz w:val="24"/>
          <w:szCs w:val="24"/>
        </w:rPr>
      </w:pPr>
      <w:r w:rsidRPr="008855B1">
        <w:rPr>
          <w:rFonts w:ascii="Calibri" w:eastAsia="Times New Roman" w:hAnsi="Calibri"/>
          <w:b/>
          <w:color w:val="000000"/>
          <w:sz w:val="22"/>
          <w:szCs w:val="22"/>
        </w:rPr>
        <w:t>Debby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855B1">
        <w:rPr>
          <w:rFonts w:ascii="Calibri" w:eastAsia="Times New Roman" w:hAnsi="Calibri"/>
          <w:b/>
          <w:color w:val="000000"/>
          <w:sz w:val="22"/>
          <w:szCs w:val="22"/>
        </w:rPr>
        <w:t>Hampton</w:t>
      </w:r>
      <w:r>
        <w:rPr>
          <w:rFonts w:ascii="Calibri" w:eastAsia="Times New Roman" w:hAnsi="Calibri"/>
          <w:b/>
          <w:color w:val="000000"/>
          <w:sz w:val="22"/>
          <w:szCs w:val="22"/>
        </w:rPr>
        <w:t>,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855B1">
        <w:rPr>
          <w:rFonts w:ascii="Calibri" w:eastAsia="Times New Roman" w:hAnsi="Calibri"/>
          <w:color w:val="000000"/>
          <w:sz w:val="22"/>
          <w:szCs w:val="22"/>
        </w:rPr>
        <w:t>United Way of Central Oklahoma</w:t>
      </w:r>
      <w:r>
        <w:rPr>
          <w:rFonts w:ascii="Calibri" w:eastAsia="Times New Roman" w:hAnsi="Calibri"/>
          <w:color w:val="000000"/>
          <w:sz w:val="22"/>
          <w:szCs w:val="22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855B1">
        <w:rPr>
          <w:rFonts w:ascii="Calibri" w:eastAsia="Times New Roman" w:hAnsi="Calibri"/>
          <w:color w:val="000000"/>
          <w:sz w:val="22"/>
          <w:szCs w:val="22"/>
        </w:rPr>
        <w:t xml:space="preserve">President &amp; </w:t>
      </w:r>
      <w:smartTag w:uri="urn:schemas-microsoft-com:office:smarttags" w:element="stockticker">
        <w:r w:rsidRPr="008855B1">
          <w:rPr>
            <w:rFonts w:ascii="Calibri" w:eastAsia="Times New Roman" w:hAnsi="Calibri"/>
            <w:color w:val="000000"/>
            <w:sz w:val="22"/>
            <w:szCs w:val="22"/>
          </w:rPr>
          <w:t>CEO</w:t>
        </w:r>
      </w:smartTag>
      <w:r>
        <w:rPr>
          <w:rFonts w:ascii="Calibri" w:eastAsia="Times New Roman" w:hAnsi="Calibri"/>
          <w:color w:val="000000"/>
          <w:sz w:val="22"/>
          <w:szCs w:val="22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Calibri" w:eastAsia="Times New Roman" w:hAnsi="Calibri"/>
          <w:color w:val="000000"/>
          <w:sz w:val="22"/>
          <w:szCs w:val="22"/>
        </w:rPr>
        <w:t xml:space="preserve">Class </w:t>
      </w:r>
      <w:r w:rsidRPr="008855B1">
        <w:rPr>
          <w:rFonts w:ascii="Calibri" w:eastAsia="Times New Roman" w:hAnsi="Calibri"/>
          <w:color w:val="000000"/>
          <w:sz w:val="22"/>
          <w:szCs w:val="22"/>
        </w:rPr>
        <w:t>XII</w:t>
      </w:r>
    </w:p>
    <w:p w:rsidR="00431024" w:rsidRPr="00A27A33" w:rsidRDefault="00431024" w:rsidP="00FF4FC5">
      <w:pPr>
        <w:tabs>
          <w:tab w:val="left" w:pos="809"/>
          <w:tab w:val="left" w:pos="1804"/>
          <w:tab w:val="left" w:pos="5657"/>
          <w:tab w:val="left" w:pos="7352"/>
        </w:tabs>
        <w:ind w:left="15"/>
        <w:jc w:val="righ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b/>
          <w:color w:val="000000"/>
          <w:sz w:val="22"/>
          <w:szCs w:val="22"/>
        </w:rPr>
        <w:t xml:space="preserve">Jim Priest, </w:t>
      </w:r>
      <w:r w:rsidRPr="00A27A33">
        <w:rPr>
          <w:rFonts w:ascii="Calibri" w:eastAsia="Times New Roman" w:hAnsi="Calibri"/>
          <w:color w:val="000000"/>
          <w:sz w:val="22"/>
          <w:szCs w:val="22"/>
        </w:rPr>
        <w:t>Sunbeam Family Services, Executive Director, Class VII</w:t>
      </w:r>
    </w:p>
    <w:p w:rsidR="00777E9D" w:rsidRPr="00777E9D" w:rsidRDefault="00777E9D" w:rsidP="00FF4FC5">
      <w:pPr>
        <w:tabs>
          <w:tab w:val="left" w:pos="809"/>
          <w:tab w:val="left" w:pos="1804"/>
          <w:tab w:val="left" w:pos="5657"/>
          <w:tab w:val="left" w:pos="7352"/>
        </w:tabs>
        <w:ind w:left="15"/>
        <w:jc w:val="right"/>
        <w:rPr>
          <w:rFonts w:ascii="Calibri" w:eastAsia="Times New Roman" w:hAnsi="Calibri"/>
          <w:color w:val="000000"/>
          <w:sz w:val="22"/>
          <w:szCs w:val="22"/>
        </w:rPr>
      </w:pPr>
      <w:r>
        <w:rPr>
          <w:rFonts w:ascii="Calibri" w:eastAsia="Times New Roman" w:hAnsi="Calibri"/>
          <w:b/>
          <w:color w:val="000000"/>
          <w:sz w:val="22"/>
          <w:szCs w:val="22"/>
        </w:rPr>
        <w:t xml:space="preserve">Bob Ross, </w:t>
      </w:r>
      <w:r w:rsidRPr="00777E9D">
        <w:rPr>
          <w:rFonts w:ascii="Calibri" w:eastAsia="Times New Roman" w:hAnsi="Calibri"/>
          <w:color w:val="000000"/>
          <w:sz w:val="22"/>
          <w:szCs w:val="22"/>
        </w:rPr>
        <w:t>Inasmuch Foundation and Ethics &amp; Excellence in Journalism Foundation, President and CEO, Class XXII</w:t>
      </w:r>
    </w:p>
    <w:p w:rsidR="00FF4FC5" w:rsidRPr="008855B1" w:rsidRDefault="00FF4FC5" w:rsidP="00FF4FC5">
      <w:pPr>
        <w:tabs>
          <w:tab w:val="left" w:pos="809"/>
          <w:tab w:val="left" w:pos="1804"/>
          <w:tab w:val="left" w:pos="5657"/>
          <w:tab w:val="left" w:pos="7352"/>
        </w:tabs>
        <w:ind w:left="15"/>
        <w:jc w:val="right"/>
        <w:rPr>
          <w:rFonts w:ascii="Times New Roman" w:eastAsia="Times New Roman" w:hAnsi="Times New Roman"/>
          <w:sz w:val="24"/>
          <w:szCs w:val="24"/>
        </w:rPr>
      </w:pPr>
      <w:r w:rsidRPr="008855B1">
        <w:rPr>
          <w:rFonts w:ascii="Calibri" w:eastAsia="Times New Roman" w:hAnsi="Calibri"/>
          <w:b/>
          <w:color w:val="000000"/>
          <w:sz w:val="22"/>
          <w:szCs w:val="22"/>
        </w:rPr>
        <w:t>Dan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855B1">
        <w:rPr>
          <w:rFonts w:ascii="Calibri" w:eastAsia="Times New Roman" w:hAnsi="Calibri"/>
          <w:b/>
          <w:color w:val="000000"/>
          <w:sz w:val="22"/>
          <w:szCs w:val="22"/>
        </w:rPr>
        <w:t>Straughan</w:t>
      </w:r>
      <w:r>
        <w:rPr>
          <w:rFonts w:ascii="Calibri" w:eastAsia="Times New Roman" w:hAnsi="Calibri"/>
          <w:b/>
          <w:color w:val="000000"/>
          <w:sz w:val="22"/>
          <w:szCs w:val="22"/>
        </w:rPr>
        <w:t>,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gramStart"/>
      <w:r w:rsidRPr="008855B1">
        <w:rPr>
          <w:rFonts w:ascii="Calibri" w:eastAsia="Times New Roman" w:hAnsi="Calibri"/>
          <w:color w:val="000000"/>
          <w:sz w:val="22"/>
          <w:szCs w:val="22"/>
        </w:rPr>
        <w:t>The</w:t>
      </w:r>
      <w:proofErr w:type="gramEnd"/>
      <w:r w:rsidRPr="008855B1">
        <w:rPr>
          <w:rFonts w:ascii="Calibri" w:eastAsia="Times New Roman" w:hAnsi="Calibri"/>
          <w:color w:val="000000"/>
          <w:sz w:val="22"/>
          <w:szCs w:val="22"/>
        </w:rPr>
        <w:t xml:space="preserve"> Homeless Alliance</w:t>
      </w:r>
      <w:r>
        <w:rPr>
          <w:rFonts w:ascii="Calibri" w:eastAsia="Times New Roman" w:hAnsi="Calibri"/>
          <w:color w:val="000000"/>
          <w:sz w:val="22"/>
          <w:szCs w:val="22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855B1">
        <w:rPr>
          <w:rFonts w:ascii="Calibri" w:eastAsia="Times New Roman" w:hAnsi="Calibri"/>
          <w:color w:val="000000"/>
          <w:sz w:val="22"/>
          <w:szCs w:val="22"/>
        </w:rPr>
        <w:t>Executive Director</w:t>
      </w:r>
      <w:r>
        <w:rPr>
          <w:rFonts w:ascii="Calibri" w:eastAsia="Times New Roman" w:hAnsi="Calibri"/>
          <w:color w:val="000000"/>
          <w:sz w:val="22"/>
          <w:szCs w:val="22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Calibri" w:eastAsia="Times New Roman" w:hAnsi="Calibri"/>
          <w:color w:val="000000"/>
          <w:sz w:val="22"/>
          <w:szCs w:val="22"/>
        </w:rPr>
        <w:t xml:space="preserve">Class </w:t>
      </w:r>
      <w:r w:rsidRPr="008855B1">
        <w:rPr>
          <w:rFonts w:ascii="Calibri" w:eastAsia="Times New Roman" w:hAnsi="Calibri"/>
          <w:color w:val="000000"/>
          <w:sz w:val="22"/>
          <w:szCs w:val="22"/>
        </w:rPr>
        <w:t>XXIV</w:t>
      </w:r>
    </w:p>
    <w:p w:rsidR="00FF4FC5" w:rsidRPr="008855B1" w:rsidRDefault="00FF4FC5" w:rsidP="008855B1">
      <w:pPr>
        <w:tabs>
          <w:tab w:val="left" w:pos="809"/>
          <w:tab w:val="left" w:pos="1804"/>
          <w:tab w:val="left" w:pos="5657"/>
          <w:tab w:val="left" w:pos="7352"/>
        </w:tabs>
        <w:ind w:left="15"/>
        <w:rPr>
          <w:rFonts w:ascii="Times New Roman" w:eastAsia="Times New Roman" w:hAnsi="Times New Roman"/>
          <w:sz w:val="24"/>
          <w:szCs w:val="24"/>
        </w:rPr>
      </w:pPr>
    </w:p>
    <w:p w:rsidR="00593592" w:rsidRDefault="00593592" w:rsidP="00593592">
      <w:pPr>
        <w:tabs>
          <w:tab w:val="left" w:pos="2171"/>
          <w:tab w:val="left" w:pos="4433"/>
          <w:tab w:val="left" w:pos="8238"/>
        </w:tabs>
        <w:jc w:val="center"/>
        <w:rPr>
          <w:color w:val="000000" w:themeColor="text1"/>
          <w:sz w:val="24"/>
          <w:szCs w:val="24"/>
        </w:rPr>
      </w:pPr>
    </w:p>
    <w:p w:rsidR="00593592" w:rsidRDefault="00593592" w:rsidP="00320189">
      <w:pPr>
        <w:tabs>
          <w:tab w:val="left" w:pos="2171"/>
          <w:tab w:val="left" w:pos="4433"/>
          <w:tab w:val="left" w:pos="8238"/>
        </w:tabs>
        <w:jc w:val="right"/>
        <w:rPr>
          <w:color w:val="000000" w:themeColor="text1"/>
          <w:sz w:val="24"/>
          <w:szCs w:val="24"/>
        </w:rPr>
      </w:pPr>
    </w:p>
    <w:p w:rsidR="00482CF7" w:rsidRDefault="00A01A78" w:rsidP="00A01A78">
      <w:pPr>
        <w:tabs>
          <w:tab w:val="left" w:pos="2171"/>
          <w:tab w:val="left" w:pos="4433"/>
          <w:tab w:val="left" w:pos="8238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54150" cy="357741"/>
            <wp:effectExtent l="19050" t="0" r="0" b="0"/>
            <wp:docPr id="5" name="Picture 4" descr="Signature OK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OKC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60" cy="35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CF7">
        <w:rPr>
          <w:b/>
          <w:sz w:val="28"/>
          <w:szCs w:val="28"/>
        </w:rPr>
        <w:br w:type="page"/>
      </w:r>
    </w:p>
    <w:p w:rsidR="006B53AE" w:rsidRDefault="006B53AE" w:rsidP="006B53AE">
      <w:pPr>
        <w:rPr>
          <w:rFonts w:ascii="Modern No. 20" w:hAnsi="Modern No. 20"/>
          <w:sz w:val="24"/>
        </w:rPr>
      </w:pPr>
    </w:p>
    <w:p w:rsidR="008855B1" w:rsidRDefault="008855B1" w:rsidP="008855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United Way</w:t>
      </w:r>
    </w:p>
    <w:p w:rsidR="008855B1" w:rsidRDefault="008855B1" w:rsidP="008855B1">
      <w:pPr>
        <w:jc w:val="center"/>
        <w:rPr>
          <w:b/>
          <w:sz w:val="28"/>
          <w:szCs w:val="28"/>
        </w:rPr>
      </w:pPr>
      <w:smartTag w:uri="urn:schemas-microsoft-com:office:smarttags" w:element="Street">
        <w:smartTag w:uri="urn:schemas-microsoft-com:office:smarttags" w:element="address">
          <w:r>
            <w:rPr>
              <w:b/>
              <w:sz w:val="28"/>
              <w:szCs w:val="28"/>
            </w:rPr>
            <w:t>1444 NW 28</w:t>
          </w:r>
          <w:r w:rsidRPr="005F246C">
            <w:rPr>
              <w:b/>
              <w:sz w:val="28"/>
              <w:szCs w:val="28"/>
              <w:vertAlign w:val="superscript"/>
            </w:rPr>
            <w:t>th</w:t>
          </w:r>
          <w:r>
            <w:rPr>
              <w:b/>
              <w:sz w:val="28"/>
              <w:szCs w:val="28"/>
            </w:rPr>
            <w:t xml:space="preserve"> St</w:t>
          </w:r>
        </w:smartTag>
      </w:smartTag>
      <w:r>
        <w:rPr>
          <w:b/>
          <w:sz w:val="28"/>
          <w:szCs w:val="28"/>
        </w:rPr>
        <w:t>.</w:t>
      </w:r>
    </w:p>
    <w:p w:rsidR="008855B1" w:rsidRDefault="008855B1" w:rsidP="008855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(Southeast corner of </w:t>
      </w:r>
      <w:smartTag w:uri="urn:schemas:contacts" w:element="Sn">
        <w:r>
          <w:rPr>
            <w:b/>
            <w:sz w:val="28"/>
            <w:szCs w:val="28"/>
          </w:rPr>
          <w:t>McKinley</w:t>
        </w:r>
      </w:smartTag>
      <w:r>
        <w:rPr>
          <w:b/>
          <w:sz w:val="28"/>
          <w:szCs w:val="28"/>
        </w:rPr>
        <w:t xml:space="preserve"> and </w:t>
      </w:r>
      <w:smartTag w:uri="urn:schemas-microsoft-com:office:smarttags" w:element="Street">
        <w:smartTag w:uri="urn:schemas-microsoft-com:office:smarttags" w:element="address">
          <w:r>
            <w:rPr>
              <w:b/>
              <w:sz w:val="28"/>
              <w:szCs w:val="28"/>
            </w:rPr>
            <w:t>28</w:t>
          </w:r>
          <w:r w:rsidRPr="00694C59">
            <w:rPr>
              <w:b/>
              <w:sz w:val="28"/>
              <w:szCs w:val="28"/>
              <w:vertAlign w:val="superscript"/>
            </w:rPr>
            <w:t>th</w:t>
          </w:r>
          <w:r>
            <w:rPr>
              <w:b/>
              <w:sz w:val="28"/>
              <w:szCs w:val="28"/>
            </w:rPr>
            <w:t xml:space="preserve"> St</w:t>
          </w:r>
        </w:smartTag>
      </w:smartTag>
      <w:r>
        <w:rPr>
          <w:b/>
          <w:sz w:val="28"/>
          <w:szCs w:val="28"/>
        </w:rPr>
        <w:t>.)</w:t>
      </w:r>
    </w:p>
    <w:p w:rsidR="008855B1" w:rsidRDefault="008855B1" w:rsidP="008855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There is parking on both the north and south sides of the building. </w:t>
      </w:r>
    </w:p>
    <w:p w:rsidR="008855B1" w:rsidRDefault="008855B1" w:rsidP="008855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You must enter from the north side (</w:t>
      </w:r>
      <w:smartTag w:uri="urn:schemas-microsoft-com:office:smarttags" w:element="Street">
        <w:smartTag w:uri="urn:schemas-microsoft-com:office:smarttags" w:element="address">
          <w:r>
            <w:rPr>
              <w:b/>
              <w:sz w:val="28"/>
              <w:szCs w:val="28"/>
            </w:rPr>
            <w:t>28</w:t>
          </w:r>
          <w:r w:rsidRPr="006F7707">
            <w:rPr>
              <w:b/>
              <w:sz w:val="28"/>
              <w:szCs w:val="28"/>
              <w:vertAlign w:val="superscript"/>
            </w:rPr>
            <w:t>th</w:t>
          </w:r>
          <w:r>
            <w:rPr>
              <w:b/>
              <w:sz w:val="28"/>
              <w:szCs w:val="28"/>
            </w:rPr>
            <w:t xml:space="preserve"> St.</w:t>
          </w:r>
        </w:smartTag>
      </w:smartTag>
      <w:r>
        <w:rPr>
          <w:b/>
          <w:sz w:val="28"/>
          <w:szCs w:val="28"/>
        </w:rPr>
        <w:t>) only.</w:t>
      </w:r>
    </w:p>
    <w:p w:rsidR="008855B1" w:rsidRPr="00E91FDE" w:rsidRDefault="008855B1" w:rsidP="008855B1">
      <w:pPr>
        <w:rPr>
          <w:b/>
          <w:color w:val="000000" w:themeColor="text1"/>
          <w:sz w:val="28"/>
          <w:szCs w:val="28"/>
        </w:rPr>
      </w:pPr>
      <w:r w:rsidRPr="00E91FDE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275844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B1" w:rsidRPr="00E91FDE" w:rsidRDefault="008855B1" w:rsidP="008855B1">
      <w:pPr>
        <w:jc w:val="center"/>
        <w:rPr>
          <w:color w:val="000000" w:themeColor="text1"/>
        </w:rPr>
      </w:pPr>
      <w:r w:rsidRPr="00E91FDE">
        <w:rPr>
          <w:color w:val="000000" w:themeColor="text1"/>
        </w:rPr>
        <w:t>Google Map Link</w:t>
      </w:r>
    </w:p>
    <w:p w:rsidR="008855B1" w:rsidRPr="00E91FDE" w:rsidRDefault="006240C3" w:rsidP="008855B1">
      <w:pPr>
        <w:jc w:val="center"/>
        <w:rPr>
          <w:color w:val="000000" w:themeColor="text1"/>
        </w:rPr>
      </w:pPr>
      <w:hyperlink r:id="rId11" w:history="1">
        <w:r w:rsidR="008855B1" w:rsidRPr="00E91FDE">
          <w:rPr>
            <w:rStyle w:val="Hyperlink"/>
            <w:color w:val="000000" w:themeColor="text1"/>
          </w:rPr>
          <w:t>http://maps.google.com/maps?q=35.49841,-97.536263&amp;num=1&amp;t=h&amp;sll=35.49772,-97.535957&amp;sspn=0.006295,0.006295&amp;hl=en&amp;ie=UTF8&amp;ll=35.497723,-97.535956&amp;spn=0.003027,0.006968&amp;z=18</w:t>
        </w:r>
      </w:hyperlink>
      <w:r w:rsidR="008855B1" w:rsidRPr="00E91FDE">
        <w:rPr>
          <w:color w:val="000000" w:themeColor="text1"/>
        </w:rPr>
        <w:t xml:space="preserve"> </w:t>
      </w:r>
    </w:p>
    <w:p w:rsidR="008855B1" w:rsidRPr="00E91FDE" w:rsidRDefault="008855B1" w:rsidP="008855B1">
      <w:pPr>
        <w:jc w:val="center"/>
        <w:rPr>
          <w:color w:val="000000" w:themeColor="text1"/>
        </w:rPr>
      </w:pPr>
      <w:r w:rsidRPr="00E91FDE">
        <w:rPr>
          <w:noProof/>
          <w:color w:val="000000" w:themeColor="text1"/>
        </w:rPr>
        <w:drawing>
          <wp:inline distT="0" distB="0" distL="0" distR="0">
            <wp:extent cx="4032905" cy="1609725"/>
            <wp:effectExtent l="19050" t="0" r="569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429" r="9628" b="1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0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3E" w:rsidRDefault="0051573E">
      <w:pPr>
        <w:rPr>
          <w:rFonts w:eastAsiaTheme="majorEastAsia" w:cstheme="majorBidi"/>
          <w:color w:val="000000" w:themeColor="text1"/>
          <w:spacing w:val="5"/>
          <w:kern w:val="28"/>
          <w:sz w:val="52"/>
          <w:szCs w:val="52"/>
        </w:rPr>
      </w:pPr>
      <w:r>
        <w:rPr>
          <w:color w:val="000000" w:themeColor="text1"/>
        </w:rPr>
        <w:br w:type="page"/>
      </w:r>
    </w:p>
    <w:p w:rsidR="00387804" w:rsidRPr="004F3BD9" w:rsidRDefault="00387804" w:rsidP="004F3BD9">
      <w:pPr>
        <w:pStyle w:val="Title"/>
        <w:rPr>
          <w:rFonts w:ascii="Trebuchet MS" w:hAnsi="Trebuchet MS"/>
          <w:color w:val="000000" w:themeColor="text1"/>
        </w:rPr>
      </w:pPr>
      <w:r w:rsidRPr="004F3BD9">
        <w:rPr>
          <w:rFonts w:ascii="Trebuchet MS" w:hAnsi="Trebuchet MS"/>
          <w:color w:val="000000" w:themeColor="text1"/>
        </w:rPr>
        <w:lastRenderedPageBreak/>
        <w:t>Agenda</w:t>
      </w:r>
    </w:p>
    <w:tbl>
      <w:tblPr>
        <w:tblStyle w:val="LightShading-Accent1"/>
        <w:tblW w:w="5000" w:type="pct"/>
        <w:tblBorders>
          <w:top w:val="none" w:sz="0" w:space="0" w:color="auto"/>
          <w:bottom w:val="none" w:sz="0" w:space="0" w:color="auto"/>
          <w:insideH w:val="single" w:sz="4" w:space="0" w:color="auto"/>
        </w:tblBorders>
        <w:tblLook w:val="0660" w:firstRow="1" w:lastRow="1" w:firstColumn="0" w:lastColumn="0" w:noHBand="1" w:noVBand="1"/>
      </w:tblPr>
      <w:tblGrid>
        <w:gridCol w:w="1213"/>
        <w:gridCol w:w="79"/>
        <w:gridCol w:w="2741"/>
        <w:gridCol w:w="1475"/>
        <w:gridCol w:w="1344"/>
        <w:gridCol w:w="2422"/>
        <w:gridCol w:w="86"/>
      </w:tblGrid>
      <w:tr w:rsidR="007679C1" w:rsidRPr="007679C1" w:rsidTr="009F57D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pct"/>
          <w:cantSplit/>
        </w:trPr>
        <w:tc>
          <w:tcPr>
            <w:tcW w:w="69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:rsidR="00E0779D" w:rsidRPr="007679C1" w:rsidRDefault="00E0779D" w:rsidP="007679C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225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0779D" w:rsidRPr="00FA3874" w:rsidRDefault="00E0779D" w:rsidP="007679C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Topic</w:t>
            </w:r>
          </w:p>
        </w:tc>
        <w:tc>
          <w:tcPr>
            <w:tcW w:w="201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0779D" w:rsidRPr="007679C1" w:rsidRDefault="00E0779D" w:rsidP="00B623F5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Presenter</w:t>
            </w:r>
          </w:p>
        </w:tc>
      </w:tr>
      <w:tr w:rsidR="007679C1" w:rsidRPr="007679C1" w:rsidTr="009F57DC">
        <w:trPr>
          <w:gridAfter w:val="1"/>
          <w:wAfter w:w="46" w:type="pct"/>
          <w:cantSplit/>
        </w:trPr>
        <w:tc>
          <w:tcPr>
            <w:tcW w:w="690" w:type="pct"/>
            <w:gridSpan w:val="2"/>
            <w:noWrap/>
          </w:tcPr>
          <w:p w:rsidR="00E0779D" w:rsidRPr="007679C1" w:rsidRDefault="00E0779D" w:rsidP="007679C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8:00 am</w:t>
            </w:r>
          </w:p>
        </w:tc>
        <w:tc>
          <w:tcPr>
            <w:tcW w:w="2252" w:type="pct"/>
            <w:gridSpan w:val="2"/>
          </w:tcPr>
          <w:p w:rsidR="00E0779D" w:rsidRPr="00FA3874" w:rsidRDefault="00E0779D" w:rsidP="007679C1">
            <w:pPr>
              <w:autoSpaceDE w:val="0"/>
              <w:autoSpaceDN w:val="0"/>
              <w:adjustRightInd w:val="0"/>
              <w:rPr>
                <w:rFonts w:ascii="Neutraface 2 Text Book" w:hAnsi="Neutraface 2 Text Book" w:cs="Arial"/>
                <w:b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 w:cs="Arial"/>
                <w:b/>
                <w:color w:val="000000" w:themeColor="text1"/>
                <w:sz w:val="24"/>
                <w:szCs w:val="24"/>
              </w:rPr>
              <w:t>Breakfast and Business Meeting</w:t>
            </w:r>
          </w:p>
          <w:p w:rsidR="00E0779D" w:rsidRPr="00FA3874" w:rsidRDefault="00E0779D" w:rsidP="007679C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 w:cs="Arial"/>
                <w:b/>
                <w:i/>
                <w:iCs/>
                <w:color w:val="000000" w:themeColor="text1"/>
                <w:sz w:val="24"/>
                <w:szCs w:val="24"/>
              </w:rPr>
              <w:t>United Way of Central Oklahoma</w:t>
            </w:r>
          </w:p>
        </w:tc>
        <w:tc>
          <w:tcPr>
            <w:tcW w:w="2012" w:type="pct"/>
            <w:gridSpan w:val="2"/>
          </w:tcPr>
          <w:p w:rsidR="00E0779D" w:rsidRPr="007679C1" w:rsidRDefault="002379F3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Kelly Fry and Dave Lopez</w:t>
            </w:r>
            <w:r w:rsidR="003E6309" w:rsidRPr="007679C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E6309"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Program Co-Chairs</w:t>
            </w:r>
          </w:p>
        </w:tc>
      </w:tr>
      <w:tr w:rsidR="002379F3" w:rsidRPr="007679C1" w:rsidTr="009F57DC">
        <w:trPr>
          <w:gridAfter w:val="1"/>
          <w:wAfter w:w="46" w:type="pct"/>
          <w:cantSplit/>
        </w:trPr>
        <w:tc>
          <w:tcPr>
            <w:tcW w:w="690" w:type="pct"/>
            <w:gridSpan w:val="2"/>
            <w:noWrap/>
          </w:tcPr>
          <w:p w:rsidR="002379F3" w:rsidRDefault="006D5828" w:rsidP="007679C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8:15</w:t>
            </w:r>
            <w:r w:rsidR="002379F3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a.m.</w:t>
            </w:r>
          </w:p>
        </w:tc>
        <w:tc>
          <w:tcPr>
            <w:tcW w:w="2252" w:type="pct"/>
            <w:gridSpan w:val="2"/>
          </w:tcPr>
          <w:p w:rsidR="002379F3" w:rsidRDefault="002379F3" w:rsidP="007679C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Bios</w:t>
            </w:r>
          </w:p>
          <w:p w:rsidR="002379F3" w:rsidRDefault="002379F3" w:rsidP="002379F3">
            <w:pPr>
              <w:pStyle w:val="DecimalAligned"/>
              <w:numPr>
                <w:ilvl w:val="0"/>
                <w:numId w:val="9"/>
              </w:numPr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Liz Cromwell</w:t>
            </w:r>
          </w:p>
          <w:p w:rsidR="002379F3" w:rsidRDefault="002379F3" w:rsidP="002379F3">
            <w:pPr>
              <w:pStyle w:val="DecimalAligned"/>
              <w:numPr>
                <w:ilvl w:val="0"/>
                <w:numId w:val="9"/>
              </w:numPr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Rick Gideon</w:t>
            </w:r>
          </w:p>
          <w:p w:rsidR="002379F3" w:rsidRDefault="002379F3" w:rsidP="002379F3">
            <w:pPr>
              <w:pStyle w:val="DecimalAligned"/>
              <w:numPr>
                <w:ilvl w:val="0"/>
                <w:numId w:val="9"/>
              </w:numPr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Aurora Lora</w:t>
            </w:r>
          </w:p>
          <w:p w:rsidR="002379F3" w:rsidRPr="00FA3874" w:rsidRDefault="002379F3" w:rsidP="007679C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12" w:type="pct"/>
            <w:gridSpan w:val="2"/>
          </w:tcPr>
          <w:p w:rsidR="002379F3" w:rsidRPr="007679C1" w:rsidRDefault="002379F3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</w:tr>
      <w:tr w:rsidR="007679C1" w:rsidRPr="007679C1" w:rsidTr="009F57DC">
        <w:trPr>
          <w:gridAfter w:val="1"/>
          <w:wAfter w:w="46" w:type="pct"/>
          <w:cantSplit/>
        </w:trPr>
        <w:tc>
          <w:tcPr>
            <w:tcW w:w="690" w:type="pct"/>
            <w:gridSpan w:val="2"/>
            <w:noWrap/>
          </w:tcPr>
          <w:p w:rsidR="00E0779D" w:rsidRPr="007679C1" w:rsidRDefault="006D5828" w:rsidP="007679C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8:3</w:t>
            </w:r>
            <w:r w:rsidR="00A27A33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52" w:type="pct"/>
            <w:gridSpan w:val="2"/>
          </w:tcPr>
          <w:p w:rsidR="00E0779D" w:rsidRPr="00FA3874" w:rsidRDefault="00E0779D" w:rsidP="002379F3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Welcome </w:t>
            </w:r>
            <w:r w:rsidR="002379F3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to United Way</w:t>
            </w:r>
          </w:p>
        </w:tc>
        <w:tc>
          <w:tcPr>
            <w:tcW w:w="2012" w:type="pct"/>
            <w:gridSpan w:val="2"/>
          </w:tcPr>
          <w:p w:rsidR="00E0779D" w:rsidRPr="007679C1" w:rsidRDefault="00E0779D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7679C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Debby Hampton</w:t>
            </w:r>
            <w:r w:rsidR="003E6309" w:rsidRPr="007679C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,</w:t>
            </w:r>
            <w:r w:rsidR="003E6309"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</w:t>
            </w:r>
            <w:r w:rsidR="00EE0E47"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United Way of Central Oklahoma, President &amp; CEO</w:t>
            </w:r>
          </w:p>
        </w:tc>
      </w:tr>
      <w:tr w:rsidR="002379F3" w:rsidRPr="007679C1" w:rsidTr="009F57DC">
        <w:trPr>
          <w:gridAfter w:val="1"/>
          <w:wAfter w:w="46" w:type="pct"/>
          <w:cantSplit/>
        </w:trPr>
        <w:tc>
          <w:tcPr>
            <w:tcW w:w="690" w:type="pct"/>
            <w:gridSpan w:val="2"/>
            <w:noWrap/>
          </w:tcPr>
          <w:p w:rsidR="002379F3" w:rsidRDefault="006D5828" w:rsidP="007679C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8:35</w:t>
            </w:r>
            <w:r w:rsidR="002379F3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a.m.</w:t>
            </w:r>
          </w:p>
        </w:tc>
        <w:tc>
          <w:tcPr>
            <w:tcW w:w="2252" w:type="pct"/>
            <w:gridSpan w:val="2"/>
          </w:tcPr>
          <w:p w:rsidR="002379F3" w:rsidRPr="00FA3874" w:rsidRDefault="009F57DC" w:rsidP="00777E9D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What Are the Big Issues for Human Services Providers? </w:t>
            </w:r>
          </w:p>
        </w:tc>
        <w:tc>
          <w:tcPr>
            <w:tcW w:w="2012" w:type="pct"/>
            <w:gridSpan w:val="2"/>
          </w:tcPr>
          <w:p w:rsidR="002379F3" w:rsidRDefault="00777E9D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7679C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Debby Hampton,</w:t>
            </w:r>
            <w:r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United Way of Central Oklahoma, President &amp; CEO</w:t>
            </w:r>
          </w:p>
          <w:p w:rsidR="00777E9D" w:rsidRPr="00777E9D" w:rsidRDefault="00777E9D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Bob Ross, </w:t>
            </w:r>
            <w:r w:rsidRPr="00777E9D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President and CEO, The Inasmuch Foundation</w:t>
            </w:r>
          </w:p>
          <w:p w:rsidR="00777E9D" w:rsidRDefault="00777E9D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7679C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Dan Straughan</w:t>
            </w:r>
            <w:r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, The Homeless Alliance, Executive Director</w:t>
            </w:r>
          </w:p>
        </w:tc>
      </w:tr>
      <w:tr w:rsidR="007679C1" w:rsidRPr="007679C1" w:rsidTr="009F57DC">
        <w:trPr>
          <w:gridAfter w:val="1"/>
          <w:wAfter w:w="46" w:type="pct"/>
          <w:cantSplit/>
        </w:trPr>
        <w:tc>
          <w:tcPr>
            <w:tcW w:w="690" w:type="pct"/>
            <w:gridSpan w:val="2"/>
            <w:noWrap/>
          </w:tcPr>
          <w:p w:rsidR="00E0779D" w:rsidRPr="007679C1" w:rsidRDefault="00777E9D" w:rsidP="009F57DC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9:</w:t>
            </w:r>
            <w:r w:rsidR="006D5828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0 a.m.</w:t>
            </w:r>
          </w:p>
        </w:tc>
        <w:tc>
          <w:tcPr>
            <w:tcW w:w="2252" w:type="pct"/>
            <w:gridSpan w:val="2"/>
          </w:tcPr>
          <w:p w:rsidR="00E0779D" w:rsidRDefault="00E0779D" w:rsidP="007679C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Oklahoma’s Department of Human Services</w:t>
            </w:r>
          </w:p>
          <w:p w:rsidR="00746926" w:rsidRPr="00FA3874" w:rsidRDefault="00746926" w:rsidP="007679C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12" w:type="pct"/>
            <w:gridSpan w:val="2"/>
          </w:tcPr>
          <w:p w:rsidR="0074033A" w:rsidRPr="007679C1" w:rsidRDefault="0074033A" w:rsidP="008F1F25">
            <w:pPr>
              <w:pStyle w:val="DecimalAligned"/>
              <w:spacing w:after="0" w:line="240" w:lineRule="auto"/>
              <w:ind w:hanging="72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679C1" w:rsidRPr="007679C1" w:rsidTr="009F57DC">
        <w:trPr>
          <w:gridAfter w:val="1"/>
          <w:wAfter w:w="46" w:type="pct"/>
          <w:cantSplit/>
        </w:trPr>
        <w:tc>
          <w:tcPr>
            <w:tcW w:w="690" w:type="pct"/>
            <w:gridSpan w:val="2"/>
            <w:noWrap/>
          </w:tcPr>
          <w:p w:rsidR="00EE3A71" w:rsidRPr="007679C1" w:rsidRDefault="00777E9D" w:rsidP="006D5828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9:</w:t>
            </w:r>
            <w:r w:rsidR="006D5828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45</w:t>
            </w: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a.m.</w:t>
            </w:r>
          </w:p>
        </w:tc>
        <w:tc>
          <w:tcPr>
            <w:tcW w:w="2252" w:type="pct"/>
            <w:gridSpan w:val="2"/>
          </w:tcPr>
          <w:p w:rsidR="00EE3A71" w:rsidRPr="00FA3874" w:rsidRDefault="00EE3A71" w:rsidP="007679C1">
            <w:pPr>
              <w:rPr>
                <w:rStyle w:val="SubtleEmphasis"/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/>
                <w:i/>
                <w:iCs/>
                <w:color w:val="000000" w:themeColor="text1"/>
                <w:sz w:val="24"/>
                <w:szCs w:val="24"/>
              </w:rPr>
              <w:t>Break</w:t>
            </w:r>
          </w:p>
        </w:tc>
        <w:tc>
          <w:tcPr>
            <w:tcW w:w="2012" w:type="pct"/>
            <w:gridSpan w:val="2"/>
          </w:tcPr>
          <w:p w:rsidR="00EE3A71" w:rsidRPr="007679C1" w:rsidRDefault="00EE3A71" w:rsidP="00B623F5">
            <w:pP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</w:tr>
      <w:tr w:rsidR="005B6882" w:rsidRPr="007679C1" w:rsidTr="009F57DC">
        <w:trPr>
          <w:gridAfter w:val="1"/>
          <w:wAfter w:w="46" w:type="pct"/>
          <w:cantSplit/>
        </w:trPr>
        <w:tc>
          <w:tcPr>
            <w:tcW w:w="690" w:type="pct"/>
            <w:gridSpan w:val="2"/>
            <w:noWrap/>
          </w:tcPr>
          <w:p w:rsidR="005B6882" w:rsidRDefault="006D5828" w:rsidP="007679C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9:55</w:t>
            </w:r>
            <w:r w:rsidR="00814C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a.m.</w:t>
            </w:r>
          </w:p>
        </w:tc>
        <w:tc>
          <w:tcPr>
            <w:tcW w:w="2252" w:type="pct"/>
            <w:gridSpan w:val="2"/>
          </w:tcPr>
          <w:p w:rsidR="005B6882" w:rsidRDefault="005B6882" w:rsidP="00B75FDB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Addiction</w:t>
            </w:r>
          </w:p>
          <w:p w:rsidR="005B6882" w:rsidRDefault="005B6882" w:rsidP="00C570A2">
            <w:pPr>
              <w:pStyle w:val="DecimalAligned"/>
              <w:numPr>
                <w:ilvl w:val="0"/>
                <w:numId w:val="12"/>
              </w:numPr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The Mother</w:t>
            </w:r>
          </w:p>
          <w:p w:rsidR="005B6882" w:rsidRDefault="005B6882" w:rsidP="00C570A2">
            <w:pPr>
              <w:pStyle w:val="DecimalAligned"/>
              <w:numPr>
                <w:ilvl w:val="0"/>
                <w:numId w:val="12"/>
              </w:numPr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The Healthcare Profession</w:t>
            </w:r>
          </w:p>
        </w:tc>
        <w:tc>
          <w:tcPr>
            <w:tcW w:w="2012" w:type="pct"/>
            <w:gridSpan w:val="2"/>
          </w:tcPr>
          <w:p w:rsidR="005B6882" w:rsidRDefault="005B6882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  <w:p w:rsidR="00DD3DF3" w:rsidRDefault="005B6882" w:rsidP="00DD3DF3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Kelly Fry</w:t>
            </w:r>
            <w:r w:rsidR="00BB7C8A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5B6882" w:rsidRDefault="005B6882" w:rsidP="00DD3DF3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Dr. Mural Krishna, Arcadia Trails</w:t>
            </w: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Default="0008306F" w:rsidP="006D5828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br w:type="page"/>
            </w:r>
            <w:r w:rsidR="006D5828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10:25</w:t>
            </w: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a.m.</w:t>
            </w:r>
          </w:p>
        </w:tc>
        <w:tc>
          <w:tcPr>
            <w:tcW w:w="1506" w:type="pct"/>
            <w:gridSpan w:val="2"/>
          </w:tcPr>
          <w:p w:rsidR="0008306F" w:rsidRDefault="00C16A2B" w:rsidP="008247FE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Bus to NorthCare</w:t>
            </w:r>
          </w:p>
          <w:p w:rsidR="00697275" w:rsidRDefault="00697275" w:rsidP="008247FE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Pick up at 1444 NW 28, drop off at 2617 General Pershing Blvd.</w:t>
            </w:r>
          </w:p>
        </w:tc>
        <w:tc>
          <w:tcPr>
            <w:tcW w:w="1506" w:type="pct"/>
            <w:gridSpan w:val="2"/>
          </w:tcPr>
          <w:p w:rsidR="0008306F" w:rsidRDefault="0008306F" w:rsidP="008247FE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:rsidR="0008306F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Pr="007679C1" w:rsidRDefault="006D5828" w:rsidP="006D5828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10:40</w:t>
            </w:r>
            <w:r w:rsidR="0008306F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a.m.</w:t>
            </w:r>
          </w:p>
        </w:tc>
        <w:tc>
          <w:tcPr>
            <w:tcW w:w="1506" w:type="pct"/>
            <w:gridSpan w:val="2"/>
          </w:tcPr>
          <w:p w:rsidR="0008306F" w:rsidRDefault="00C16A2B" w:rsidP="00B623F5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Arrive NorthCare</w:t>
            </w:r>
          </w:p>
        </w:tc>
        <w:tc>
          <w:tcPr>
            <w:tcW w:w="2846" w:type="pct"/>
            <w:gridSpan w:val="4"/>
          </w:tcPr>
          <w:p w:rsidR="0008306F" w:rsidRPr="007679C1" w:rsidRDefault="0008306F" w:rsidP="00B623F5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</w:p>
        </w:tc>
      </w:tr>
      <w:tr w:rsidR="00C16A2B" w:rsidRPr="007679C1" w:rsidTr="00C16A2B">
        <w:trPr>
          <w:cantSplit/>
        </w:trPr>
        <w:tc>
          <w:tcPr>
            <w:tcW w:w="648" w:type="pct"/>
            <w:noWrap/>
          </w:tcPr>
          <w:p w:rsidR="00C16A2B" w:rsidRPr="007679C1" w:rsidRDefault="00C16A2B" w:rsidP="00814C74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3012" w:type="pct"/>
            <w:gridSpan w:val="4"/>
          </w:tcPr>
          <w:p w:rsidR="00C16A2B" w:rsidRDefault="00C16A2B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Welcome to NorthCare, Tour</w:t>
            </w:r>
          </w:p>
          <w:p w:rsidR="00746926" w:rsidRPr="00FA3874" w:rsidRDefault="00746926" w:rsidP="008F1F2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:rsidR="00C16A2B" w:rsidRPr="007679C1" w:rsidRDefault="00C16A2B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Randy Tate, CEO, NorthCare</w:t>
            </w:r>
          </w:p>
        </w:tc>
      </w:tr>
      <w:tr w:rsidR="00C16A2B" w:rsidRPr="007679C1" w:rsidTr="00C16A2B">
        <w:trPr>
          <w:cantSplit/>
        </w:trPr>
        <w:tc>
          <w:tcPr>
            <w:tcW w:w="648" w:type="pct"/>
            <w:noWrap/>
          </w:tcPr>
          <w:p w:rsidR="00C16A2B" w:rsidRDefault="00C16A2B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11:10 a.m.</w:t>
            </w:r>
          </w:p>
        </w:tc>
        <w:tc>
          <w:tcPr>
            <w:tcW w:w="1506" w:type="pct"/>
            <w:gridSpan w:val="2"/>
          </w:tcPr>
          <w:p w:rsidR="00C16A2B" w:rsidRDefault="00C16A2B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Mental Health Issues</w:t>
            </w:r>
          </w:p>
          <w:p w:rsidR="00C16A2B" w:rsidRDefault="00C16A2B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Therapeutic Issues</w:t>
            </w:r>
          </w:p>
          <w:p w:rsidR="00C16A2B" w:rsidRDefault="00C16A2B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Transitional Housing</w:t>
            </w:r>
          </w:p>
        </w:tc>
        <w:tc>
          <w:tcPr>
            <w:tcW w:w="2846" w:type="pct"/>
            <w:gridSpan w:val="4"/>
          </w:tcPr>
          <w:p w:rsidR="00C16A2B" w:rsidRDefault="00C16A2B" w:rsidP="00C16A2B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Randy Tate, CEO, NorthCare</w:t>
            </w:r>
          </w:p>
          <w:p w:rsidR="00C16A2B" w:rsidRDefault="00C16A2B" w:rsidP="00615116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Mike Brose, Mental Health Association</w:t>
            </w:r>
            <w:r w:rsidR="00746926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14C74" w:rsidRPr="007679C1" w:rsidTr="006D5828">
        <w:trPr>
          <w:cantSplit/>
        </w:trPr>
        <w:tc>
          <w:tcPr>
            <w:tcW w:w="648" w:type="pct"/>
            <w:noWrap/>
          </w:tcPr>
          <w:p w:rsidR="00814C74" w:rsidRDefault="00C16A2B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11: 40 a.m.</w:t>
            </w:r>
          </w:p>
        </w:tc>
        <w:tc>
          <w:tcPr>
            <w:tcW w:w="1506" w:type="pct"/>
            <w:gridSpan w:val="2"/>
          </w:tcPr>
          <w:p w:rsidR="00814C74" w:rsidRDefault="00814C74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Lunch</w:t>
            </w:r>
          </w:p>
        </w:tc>
        <w:tc>
          <w:tcPr>
            <w:tcW w:w="1506" w:type="pct"/>
            <w:gridSpan w:val="2"/>
          </w:tcPr>
          <w:p w:rsidR="009F57DC" w:rsidRDefault="009F57DC" w:rsidP="009F57DC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Bios</w:t>
            </w:r>
          </w:p>
          <w:p w:rsidR="009F57DC" w:rsidRDefault="009F57DC" w:rsidP="009F57DC">
            <w:pPr>
              <w:pStyle w:val="DecimalAligned"/>
              <w:numPr>
                <w:ilvl w:val="0"/>
                <w:numId w:val="8"/>
              </w:numPr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J. T. Petherick</w:t>
            </w:r>
          </w:p>
          <w:p w:rsidR="00814C74" w:rsidRDefault="009F57DC" w:rsidP="009F57DC">
            <w:pPr>
              <w:pStyle w:val="DecimalAligned"/>
              <w:numPr>
                <w:ilvl w:val="0"/>
                <w:numId w:val="8"/>
              </w:numPr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Nathan Sheldon</w:t>
            </w:r>
          </w:p>
        </w:tc>
        <w:tc>
          <w:tcPr>
            <w:tcW w:w="1340" w:type="pct"/>
            <w:gridSpan w:val="2"/>
          </w:tcPr>
          <w:p w:rsidR="00814C74" w:rsidRDefault="00814C74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Default="00C16A2B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12:10</w:t>
            </w:r>
            <w:r w:rsidR="00814C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p.m.</w:t>
            </w:r>
          </w:p>
        </w:tc>
        <w:tc>
          <w:tcPr>
            <w:tcW w:w="1506" w:type="pct"/>
            <w:gridSpan w:val="2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08306F" w:rsidRPr="00FA3874" w:rsidRDefault="0008306F" w:rsidP="00615116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Finding Help</w:t>
            </w:r>
            <w:r w:rsidR="00746926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40" w:type="pct"/>
            <w:gridSpan w:val="2"/>
          </w:tcPr>
          <w:p w:rsidR="0008306F" w:rsidRPr="007679C1" w:rsidRDefault="00DD3DF3" w:rsidP="00615116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DD3DF3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Jason </w:t>
            </w:r>
            <w:proofErr w:type="spellStart"/>
            <w:r w:rsidRPr="00DD3DF3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Ledl</w:t>
            </w:r>
            <w:r w:rsidR="00615116" w:rsidRPr="00DD3DF3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ow</w:t>
            </w:r>
            <w:proofErr w:type="spellEnd"/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, Board Member, </w:t>
            </w:r>
            <w:proofErr w:type="spellStart"/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Heartline</w:t>
            </w:r>
            <w:proofErr w:type="spellEnd"/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Default="00C16A2B" w:rsidP="00C16A2B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12:20</w:t>
            </w:r>
            <w:r w:rsidR="00814C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p.m.</w:t>
            </w:r>
          </w:p>
        </w:tc>
        <w:tc>
          <w:tcPr>
            <w:tcW w:w="1506" w:type="pct"/>
            <w:gridSpan w:val="2"/>
          </w:tcPr>
          <w:p w:rsidR="0008306F" w:rsidRPr="00697275" w:rsidRDefault="00697275" w:rsidP="0069727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i/>
                <w:color w:val="000000" w:themeColor="text1"/>
                <w:sz w:val="24"/>
                <w:szCs w:val="24"/>
              </w:rPr>
            </w:pPr>
            <w:r w:rsidRPr="00697275">
              <w:rPr>
                <w:rFonts w:ascii="Neutraface 2 Text Book" w:hAnsi="Neutraface 2 Text Book"/>
                <w:b/>
                <w:i/>
                <w:color w:val="000000" w:themeColor="text1"/>
                <w:sz w:val="24"/>
                <w:szCs w:val="24"/>
              </w:rPr>
              <w:t>Pick up 2617 General Pershing Blvd, drop off at 1444 NW 28</w:t>
            </w:r>
            <w:r w:rsidRPr="00697275">
              <w:rPr>
                <w:rFonts w:ascii="Neutraface 2 Text Book" w:hAnsi="Neutraface 2 Text Book"/>
                <w:b/>
                <w:i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97275">
              <w:rPr>
                <w:rFonts w:ascii="Neutraface 2 Text Book" w:hAnsi="Neutraface 2 Text Book"/>
                <w:b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06" w:type="pct"/>
            <w:gridSpan w:val="2"/>
          </w:tcPr>
          <w:p w:rsidR="0008306F" w:rsidRPr="00FA3874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Bus to Homeless Alliance</w:t>
            </w:r>
          </w:p>
        </w:tc>
        <w:tc>
          <w:tcPr>
            <w:tcW w:w="1340" w:type="pct"/>
            <w:gridSpan w:val="2"/>
          </w:tcPr>
          <w:p w:rsidR="0008306F" w:rsidRPr="007679C1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Pr="007679C1" w:rsidRDefault="00C16A2B" w:rsidP="00814C74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12:40</w:t>
            </w:r>
            <w:r w:rsidR="00814C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p.m.</w:t>
            </w:r>
          </w:p>
        </w:tc>
        <w:tc>
          <w:tcPr>
            <w:tcW w:w="1506" w:type="pct"/>
            <w:gridSpan w:val="2"/>
          </w:tcPr>
          <w:p w:rsidR="0008306F" w:rsidRPr="00FA3874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08306F" w:rsidRPr="00FA3874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Welcome and overview</w:t>
            </w: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, tour</w:t>
            </w:r>
          </w:p>
        </w:tc>
        <w:tc>
          <w:tcPr>
            <w:tcW w:w="1340" w:type="pct"/>
            <w:gridSpan w:val="2"/>
          </w:tcPr>
          <w:p w:rsidR="0008306F" w:rsidRPr="007679C1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7679C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Dan Straughan</w:t>
            </w:r>
            <w:r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, The Homeless Alliance, Executive Director </w:t>
            </w: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Pr="007679C1" w:rsidRDefault="00C16A2B" w:rsidP="006D5828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1:10</w:t>
            </w:r>
            <w:r w:rsidR="00814C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p.m.</w:t>
            </w:r>
          </w:p>
        </w:tc>
        <w:tc>
          <w:tcPr>
            <w:tcW w:w="1506" w:type="pct"/>
            <w:gridSpan w:val="2"/>
          </w:tcPr>
          <w:p w:rsidR="0008306F" w:rsidRPr="00FA3874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846" w:type="pct"/>
            <w:gridSpan w:val="4"/>
          </w:tcPr>
          <w:p w:rsidR="0008306F" w:rsidRPr="007679C1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/>
                <w:i/>
                <w:iCs/>
                <w:color w:val="000000" w:themeColor="text1"/>
                <w:sz w:val="24"/>
                <w:szCs w:val="24"/>
              </w:rPr>
              <w:t xml:space="preserve">Bus from 1724 NW 4th </w:t>
            </w:r>
            <w:r>
              <w:rPr>
                <w:rFonts w:ascii="Neutraface 2 Text Book" w:hAnsi="Neutraface 2 Text Book"/>
                <w:i/>
                <w:iCs/>
                <w:color w:val="000000" w:themeColor="text1"/>
                <w:sz w:val="24"/>
                <w:szCs w:val="24"/>
              </w:rPr>
              <w:t>to United Way, 1444 NW 28th</w:t>
            </w:r>
          </w:p>
        </w:tc>
      </w:tr>
      <w:tr w:rsidR="00814C74" w:rsidRPr="007679C1" w:rsidTr="006D5828">
        <w:trPr>
          <w:cantSplit/>
        </w:trPr>
        <w:tc>
          <w:tcPr>
            <w:tcW w:w="648" w:type="pct"/>
            <w:noWrap/>
          </w:tcPr>
          <w:p w:rsidR="00814C74" w:rsidRDefault="00C16A2B" w:rsidP="006D5828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</w:t>
            </w:r>
            <w:r w:rsidR="00814C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:</w:t>
            </w:r>
            <w:r w:rsidR="006D5828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30</w:t>
            </w:r>
            <w:r w:rsidR="00814C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p.m.</w:t>
            </w:r>
          </w:p>
        </w:tc>
        <w:tc>
          <w:tcPr>
            <w:tcW w:w="1506" w:type="pct"/>
            <w:gridSpan w:val="2"/>
          </w:tcPr>
          <w:p w:rsidR="00814C74" w:rsidRDefault="00814C74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Break </w:t>
            </w:r>
          </w:p>
        </w:tc>
        <w:tc>
          <w:tcPr>
            <w:tcW w:w="1506" w:type="pct"/>
            <w:gridSpan w:val="2"/>
          </w:tcPr>
          <w:p w:rsidR="00814C74" w:rsidRDefault="00814C74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:rsidR="00814C74" w:rsidRPr="007679C1" w:rsidRDefault="00814C74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Pr="007679C1" w:rsidRDefault="00C16A2B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1:40</w:t>
            </w:r>
            <w:r w:rsidR="00814C74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p.m.</w:t>
            </w:r>
          </w:p>
        </w:tc>
        <w:tc>
          <w:tcPr>
            <w:tcW w:w="1506" w:type="pct"/>
            <w:gridSpan w:val="2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08306F" w:rsidRPr="00FA3874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State of the State’s Nonprofits</w:t>
            </w:r>
          </w:p>
        </w:tc>
        <w:tc>
          <w:tcPr>
            <w:tcW w:w="1340" w:type="pct"/>
            <w:gridSpan w:val="2"/>
          </w:tcPr>
          <w:p w:rsidR="0008306F" w:rsidRPr="007679C1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Pr="007679C1" w:rsidRDefault="0008306F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746926" w:rsidRPr="00FA3874" w:rsidRDefault="0008306F" w:rsidP="0069727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Funding</w:t>
            </w:r>
          </w:p>
        </w:tc>
        <w:tc>
          <w:tcPr>
            <w:tcW w:w="1340" w:type="pct"/>
            <w:gridSpan w:val="2"/>
          </w:tcPr>
          <w:p w:rsidR="0008306F" w:rsidRPr="007679C1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Frank Merrick</w:t>
            </w:r>
            <w:r w:rsidR="007B027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7B0271" w:rsidRPr="007B027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Foundation Management, Inc., President</w:t>
            </w: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Pr="007679C1" w:rsidRDefault="0008306F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Advocacy</w:t>
            </w:r>
          </w:p>
          <w:p w:rsidR="00746926" w:rsidRPr="00FA3874" w:rsidRDefault="00746926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pct"/>
            <w:gridSpan w:val="2"/>
          </w:tcPr>
          <w:p w:rsidR="0008306F" w:rsidRPr="007B0271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7B027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Marnie Taylor</w:t>
            </w:r>
            <w:r w:rsidR="007B027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7B0271" w:rsidRPr="007B027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Oklahoma Center for Nonprofits, President and CEO</w:t>
            </w:r>
          </w:p>
        </w:tc>
      </w:tr>
      <w:tr w:rsidR="0008306F" w:rsidRPr="007679C1" w:rsidTr="00746926">
        <w:trPr>
          <w:cantSplit/>
        </w:trPr>
        <w:tc>
          <w:tcPr>
            <w:tcW w:w="648" w:type="pct"/>
            <w:shd w:val="clear" w:color="auto" w:fill="auto"/>
            <w:noWrap/>
          </w:tcPr>
          <w:p w:rsidR="0008306F" w:rsidRDefault="00C16A2B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2:30</w:t>
            </w:r>
            <w:r w:rsidR="006D5828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p.m.</w:t>
            </w:r>
          </w:p>
        </w:tc>
        <w:tc>
          <w:tcPr>
            <w:tcW w:w="1506" w:type="pct"/>
            <w:gridSpan w:val="2"/>
            <w:shd w:val="clear" w:color="auto" w:fill="auto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:rsidR="00746926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The Impact of Bullying</w:t>
            </w:r>
          </w:p>
          <w:p w:rsidR="00746926" w:rsidRDefault="00746926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pct"/>
            <w:gridSpan w:val="2"/>
            <w:shd w:val="clear" w:color="auto" w:fill="auto"/>
          </w:tcPr>
          <w:p w:rsidR="0008306F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Lori Wharton</w:t>
            </w:r>
          </w:p>
          <w:p w:rsidR="007B0271" w:rsidRPr="007B0271" w:rsidRDefault="007B0271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 w:rsidRPr="007B027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Community Volunteer</w:t>
            </w:r>
          </w:p>
        </w:tc>
      </w:tr>
      <w:tr w:rsidR="0008306F" w:rsidRPr="007679C1" w:rsidTr="00746926">
        <w:trPr>
          <w:cantSplit/>
        </w:trPr>
        <w:tc>
          <w:tcPr>
            <w:tcW w:w="648" w:type="pct"/>
            <w:shd w:val="clear" w:color="auto" w:fill="auto"/>
            <w:noWrap/>
          </w:tcPr>
          <w:p w:rsidR="0008306F" w:rsidRDefault="00746926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3:00</w:t>
            </w:r>
            <w:r w:rsidR="00C16A2B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 xml:space="preserve"> p.m.</w:t>
            </w:r>
          </w:p>
        </w:tc>
        <w:tc>
          <w:tcPr>
            <w:tcW w:w="1506" w:type="pct"/>
            <w:gridSpan w:val="2"/>
            <w:shd w:val="clear" w:color="auto" w:fill="auto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:rsidR="0008306F" w:rsidRDefault="0008306F" w:rsidP="00DD3DF3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Reducing Teenage Pregnancy</w:t>
            </w:r>
            <w:r w:rsidR="00746926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40" w:type="pct"/>
            <w:gridSpan w:val="2"/>
            <w:shd w:val="clear" w:color="auto" w:fill="auto"/>
          </w:tcPr>
          <w:p w:rsidR="0008306F" w:rsidRDefault="007B0271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Tina Burdett, </w:t>
            </w:r>
            <w:r w:rsidRPr="007B027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Kirkpatrick Family Fund, Senior Program Director</w:t>
            </w:r>
          </w:p>
        </w:tc>
      </w:tr>
      <w:tr w:rsidR="0008306F" w:rsidRPr="007679C1" w:rsidTr="00746926">
        <w:trPr>
          <w:cantSplit/>
        </w:trPr>
        <w:tc>
          <w:tcPr>
            <w:tcW w:w="648" w:type="pct"/>
            <w:shd w:val="clear" w:color="auto" w:fill="auto"/>
            <w:noWrap/>
          </w:tcPr>
          <w:p w:rsidR="0008306F" w:rsidRPr="007679C1" w:rsidRDefault="00C16A2B" w:rsidP="00746926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lastRenderedPageBreak/>
              <w:t>3:</w:t>
            </w:r>
            <w:r w:rsidR="00746926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506" w:type="pct"/>
            <w:gridSpan w:val="2"/>
            <w:shd w:val="clear" w:color="auto" w:fill="auto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:rsidR="0008306F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Small group discussions with case workers</w:t>
            </w:r>
          </w:p>
          <w:p w:rsidR="00746926" w:rsidRPr="00FA3874" w:rsidRDefault="00746926" w:rsidP="00746926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pct"/>
            <w:gridSpan w:val="2"/>
            <w:shd w:val="clear" w:color="auto" w:fill="auto"/>
          </w:tcPr>
          <w:p w:rsidR="0008306F" w:rsidRPr="007679C1" w:rsidRDefault="0008306F" w:rsidP="00DD3DF3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Case Workers</w:t>
            </w:r>
          </w:p>
        </w:tc>
      </w:tr>
      <w:tr w:rsidR="0008306F" w:rsidRPr="007679C1" w:rsidTr="006D5828">
        <w:trPr>
          <w:cantSplit/>
        </w:trPr>
        <w:tc>
          <w:tcPr>
            <w:tcW w:w="648" w:type="pct"/>
            <w:noWrap/>
          </w:tcPr>
          <w:p w:rsidR="0008306F" w:rsidRPr="007679C1" w:rsidRDefault="0008306F" w:rsidP="00746926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4:</w:t>
            </w:r>
            <w:r w:rsidR="00746926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506" w:type="pct"/>
            <w:gridSpan w:val="2"/>
          </w:tcPr>
          <w:p w:rsidR="0008306F" w:rsidRPr="00FA3874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08306F" w:rsidRPr="00FA3874" w:rsidRDefault="0008306F" w:rsidP="00312831">
            <w:pPr>
              <w:pStyle w:val="DecimalAligned"/>
              <w:spacing w:after="0" w:line="240" w:lineRule="auto"/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</w:pPr>
            <w:r w:rsidRPr="00FA3874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Caucus</w:t>
            </w:r>
          </w:p>
        </w:tc>
        <w:tc>
          <w:tcPr>
            <w:tcW w:w="1340" w:type="pct"/>
            <w:gridSpan w:val="2"/>
          </w:tcPr>
          <w:p w:rsidR="0008306F" w:rsidRPr="007679C1" w:rsidRDefault="00746926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>Kelly Fry and Dave Lopez,</w:t>
            </w:r>
            <w:r w:rsidR="0008306F" w:rsidRPr="007679C1">
              <w:rPr>
                <w:rFonts w:ascii="Neutraface 2 Text Book" w:hAnsi="Neutraface 2 Text Book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08306F" w:rsidRPr="007679C1"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Program Co-Chairs</w:t>
            </w:r>
          </w:p>
        </w:tc>
      </w:tr>
      <w:tr w:rsidR="0008306F" w:rsidRPr="007679C1" w:rsidTr="006D58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648" w:type="pct"/>
            <w:noWrap/>
          </w:tcPr>
          <w:p w:rsidR="0008306F" w:rsidRPr="007679C1" w:rsidRDefault="00746926" w:rsidP="00312831">
            <w:pPr>
              <w:rPr>
                <w:rFonts w:ascii="Neutraface 2 Text Book" w:hAnsi="Neutraface 2 Text Book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b w:val="0"/>
                <w:color w:val="000000" w:themeColor="text1"/>
                <w:sz w:val="24"/>
                <w:szCs w:val="24"/>
              </w:rPr>
              <w:t>5:00</w:t>
            </w:r>
          </w:p>
        </w:tc>
        <w:tc>
          <w:tcPr>
            <w:tcW w:w="1506" w:type="pct"/>
            <w:gridSpan w:val="2"/>
          </w:tcPr>
          <w:p w:rsidR="0008306F" w:rsidRDefault="0008306F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pct"/>
            <w:gridSpan w:val="2"/>
          </w:tcPr>
          <w:p w:rsidR="0008306F" w:rsidRPr="00FA3874" w:rsidRDefault="0008306F" w:rsidP="00312831">
            <w:pP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  <w:r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  <w:t>Adjourn</w:t>
            </w:r>
          </w:p>
        </w:tc>
        <w:tc>
          <w:tcPr>
            <w:tcW w:w="1340" w:type="pct"/>
            <w:gridSpan w:val="2"/>
          </w:tcPr>
          <w:p w:rsidR="0008306F" w:rsidRPr="007679C1" w:rsidRDefault="0008306F" w:rsidP="00B623F5">
            <w:pPr>
              <w:pStyle w:val="DecimalAligned"/>
              <w:spacing w:after="0" w:line="240" w:lineRule="auto"/>
              <w:rPr>
                <w:rFonts w:ascii="Neutraface 2 Text Book" w:hAnsi="Neutraface 2 Text Book"/>
                <w:color w:val="000000" w:themeColor="text1"/>
                <w:sz w:val="24"/>
                <w:szCs w:val="24"/>
              </w:rPr>
            </w:pPr>
          </w:p>
        </w:tc>
      </w:tr>
    </w:tbl>
    <w:p w:rsidR="009B0C1E" w:rsidRDefault="009B0C1E" w:rsidP="000E588D">
      <w:pPr>
        <w:rPr>
          <w:b/>
        </w:rPr>
      </w:pPr>
    </w:p>
    <w:sectPr w:rsidR="009B0C1E" w:rsidSect="002D52D8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0C3" w:rsidRDefault="006240C3" w:rsidP="00387804">
      <w:r>
        <w:separator/>
      </w:r>
    </w:p>
  </w:endnote>
  <w:endnote w:type="continuationSeparator" w:id="0">
    <w:p w:rsidR="006240C3" w:rsidRDefault="006240C3" w:rsidP="0038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Neutraface 2 Text Book"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04"/>
      <w:gridCol w:w="7956"/>
    </w:tblGrid>
    <w:tr w:rsidR="00387804">
      <w:tc>
        <w:tcPr>
          <w:tcW w:w="750" w:type="pct"/>
        </w:tcPr>
        <w:p w:rsidR="00387804" w:rsidRDefault="00173763">
          <w:pPr>
            <w:pStyle w:val="Footer"/>
            <w:jc w:val="right"/>
            <w:rPr>
              <w:color w:val="4F81BD" w:themeColor="accent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35AA0" w:rsidRPr="00435AA0">
            <w:rPr>
              <w:noProof/>
              <w:color w:val="4F81BD" w:themeColor="accent1"/>
            </w:rPr>
            <w:t>4</w:t>
          </w:r>
          <w:r>
            <w:rPr>
              <w:noProof/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387804" w:rsidRPr="004F3BD9" w:rsidRDefault="00387804">
          <w:pPr>
            <w:pStyle w:val="Footer"/>
            <w:jc w:val="right"/>
            <w:rPr>
              <w:rFonts w:ascii="Trebuchet MS" w:hAnsi="Trebuchet MS"/>
              <w:b/>
              <w:color w:val="000000" w:themeColor="text1"/>
              <w:spacing w:val="20"/>
            </w:rPr>
          </w:pPr>
          <w:r w:rsidRPr="004F3BD9">
            <w:rPr>
              <w:rFonts w:ascii="Trebuchet MS" w:hAnsi="Trebuchet MS"/>
              <w:b/>
              <w:color w:val="000000" w:themeColor="text1"/>
              <w:spacing w:val="20"/>
            </w:rPr>
            <w:t>Leadership Oklahoma City, Inc.</w:t>
          </w:r>
        </w:p>
        <w:p w:rsidR="00387804" w:rsidRPr="004F3BD9" w:rsidRDefault="00387804">
          <w:pPr>
            <w:pStyle w:val="Footer"/>
            <w:jc w:val="right"/>
            <w:rPr>
              <w:rFonts w:ascii="Trebuchet MS" w:hAnsi="Trebuchet MS"/>
              <w:b/>
              <w:color w:val="000000" w:themeColor="text1"/>
              <w:spacing w:val="20"/>
            </w:rPr>
          </w:pPr>
          <w:smartTag w:uri="urn:schemas-microsoft-com:office:smarttags" w:element="address">
            <w:smartTag w:uri="urn:schemas-microsoft-com:office:smarttags" w:element="Street">
              <w:r w:rsidRPr="004F3BD9">
                <w:rPr>
                  <w:rFonts w:ascii="Trebuchet MS" w:hAnsi="Trebuchet MS"/>
                  <w:b/>
                  <w:color w:val="000000" w:themeColor="text1"/>
                  <w:spacing w:val="20"/>
                </w:rPr>
                <w:t>730 W Wilshire Blvd</w:t>
              </w:r>
            </w:smartTag>
            <w:r w:rsidRPr="004F3BD9">
              <w:rPr>
                <w:rFonts w:ascii="Trebuchet MS" w:hAnsi="Trebuchet MS"/>
                <w:b/>
                <w:color w:val="000000" w:themeColor="text1"/>
                <w:spacing w:val="20"/>
              </w:rPr>
              <w:t xml:space="preserve">, </w:t>
            </w:r>
            <w:smartTag w:uri="urn:schemas-microsoft-com:office:smarttags" w:element="City">
              <w:r w:rsidRPr="004F3BD9">
                <w:rPr>
                  <w:rFonts w:ascii="Trebuchet MS" w:hAnsi="Trebuchet MS"/>
                  <w:b/>
                  <w:color w:val="000000" w:themeColor="text1"/>
                  <w:spacing w:val="20"/>
                </w:rPr>
                <w:t>Oklahoma City</w:t>
              </w:r>
            </w:smartTag>
            <w:r w:rsidRPr="004F3BD9">
              <w:rPr>
                <w:rFonts w:ascii="Trebuchet MS" w:hAnsi="Trebuchet MS"/>
                <w:b/>
                <w:color w:val="000000" w:themeColor="text1"/>
                <w:spacing w:val="20"/>
              </w:rPr>
              <w:t xml:space="preserve"> </w:t>
            </w:r>
            <w:smartTag w:uri="urn:schemas-microsoft-com:office:smarttags" w:element="State">
              <w:r w:rsidRPr="004F3BD9">
                <w:rPr>
                  <w:rFonts w:ascii="Trebuchet MS" w:hAnsi="Trebuchet MS"/>
                  <w:b/>
                  <w:color w:val="000000" w:themeColor="text1"/>
                  <w:spacing w:val="20"/>
                </w:rPr>
                <w:t>OK</w:t>
              </w:r>
            </w:smartTag>
            <w:r w:rsidRPr="004F3BD9">
              <w:rPr>
                <w:rFonts w:ascii="Trebuchet MS" w:hAnsi="Trebuchet MS"/>
                <w:b/>
                <w:color w:val="000000" w:themeColor="text1"/>
                <w:spacing w:val="20"/>
              </w:rPr>
              <w:t xml:space="preserve"> </w:t>
            </w:r>
            <w:smartTag w:uri="urn:schemas-microsoft-com:office:smarttags" w:element="PostalCode">
              <w:r w:rsidRPr="004F3BD9">
                <w:rPr>
                  <w:rFonts w:ascii="Trebuchet MS" w:hAnsi="Trebuchet MS"/>
                  <w:b/>
                  <w:color w:val="000000" w:themeColor="text1"/>
                  <w:spacing w:val="20"/>
                </w:rPr>
                <w:t>73116</w:t>
              </w:r>
            </w:smartTag>
          </w:smartTag>
        </w:p>
        <w:p w:rsidR="00387804" w:rsidRPr="004F3BD9" w:rsidRDefault="00387804" w:rsidP="00387804">
          <w:pPr>
            <w:pStyle w:val="Footer"/>
            <w:jc w:val="right"/>
            <w:rPr>
              <w:rFonts w:ascii="Trebuchet MS" w:hAnsi="Trebuchet MS"/>
              <w:b/>
              <w:color w:val="000000" w:themeColor="text1"/>
              <w:spacing w:val="20"/>
            </w:rPr>
          </w:pPr>
          <w:smartTag w:uri="urn:schemas-microsoft-com:office:smarttags" w:element="phone">
            <w:smartTagPr>
              <w:attr w:name="phonenumber" w:val="$6463"/>
              <w:attr w:uri="urn:schemas-microsoft-com:office:office" w:name="ls" w:val="trans"/>
            </w:smartTagPr>
            <w:r w:rsidRPr="004F3BD9">
              <w:rPr>
                <w:rFonts w:ascii="Trebuchet MS" w:hAnsi="Trebuchet MS"/>
                <w:b/>
                <w:color w:val="000000" w:themeColor="text1"/>
                <w:spacing w:val="20"/>
              </w:rPr>
              <w:t>405.463.3331</w:t>
            </w:r>
          </w:smartTag>
          <w:r w:rsidRPr="004F3BD9">
            <w:rPr>
              <w:rFonts w:ascii="Trebuchet MS" w:hAnsi="Trebuchet MS"/>
              <w:b/>
              <w:color w:val="000000" w:themeColor="text1"/>
              <w:spacing w:val="20"/>
            </w:rPr>
            <w:t xml:space="preserve">   Fax </w:t>
          </w:r>
          <w:smartTag w:uri="urn:schemas-microsoft-com:office:smarttags" w:element="phone">
            <w:smartTagPr>
              <w:attr w:name="phonenumber" w:val="$6463 "/>
              <w:attr w:uri="urn:schemas-microsoft-com:office:office" w:name="ls" w:val="trans"/>
            </w:smartTagPr>
            <w:r w:rsidRPr="004F3BD9">
              <w:rPr>
                <w:rFonts w:ascii="Trebuchet MS" w:hAnsi="Trebuchet MS"/>
                <w:b/>
                <w:color w:val="000000" w:themeColor="text1"/>
                <w:spacing w:val="20"/>
              </w:rPr>
              <w:t>405.463.33</w:t>
            </w:r>
            <w:r w:rsidR="002A5470">
              <w:rPr>
                <w:rFonts w:ascii="Trebuchet MS" w:hAnsi="Trebuchet MS"/>
                <w:b/>
                <w:color w:val="000000" w:themeColor="text1"/>
                <w:spacing w:val="20"/>
              </w:rPr>
              <w:t>37</w:t>
            </w:r>
          </w:smartTag>
          <w:r w:rsidRPr="004F3BD9">
            <w:rPr>
              <w:rFonts w:ascii="Trebuchet MS" w:hAnsi="Trebuchet MS"/>
              <w:b/>
              <w:color w:val="000000" w:themeColor="text1"/>
              <w:spacing w:val="20"/>
            </w:rPr>
            <w:t xml:space="preserve"> </w:t>
          </w:r>
        </w:p>
        <w:p w:rsidR="00387804" w:rsidRPr="004F3BD9" w:rsidRDefault="00387804" w:rsidP="00387804">
          <w:pPr>
            <w:pStyle w:val="Footer"/>
            <w:jc w:val="right"/>
            <w:rPr>
              <w:rFonts w:ascii="Trebuchet MS" w:hAnsi="Trebuchet MS"/>
              <w:color w:val="4F81BD" w:themeColor="accent1"/>
            </w:rPr>
          </w:pPr>
          <w:r w:rsidRPr="004F3BD9">
            <w:rPr>
              <w:rFonts w:ascii="Trebuchet MS" w:hAnsi="Trebuchet MS"/>
              <w:b/>
              <w:color w:val="000000" w:themeColor="text1"/>
              <w:spacing w:val="20"/>
            </w:rPr>
            <w:t xml:space="preserve">Email </w:t>
          </w:r>
          <w:hyperlink r:id="rId1" w:history="1">
            <w:r w:rsidRPr="004F3BD9">
              <w:rPr>
                <w:rStyle w:val="Hyperlink"/>
                <w:rFonts w:ascii="Trebuchet MS" w:hAnsi="Trebuchet MS"/>
                <w:b/>
                <w:spacing w:val="20"/>
              </w:rPr>
              <w:t>info@lokc.org</w:t>
            </w:r>
          </w:hyperlink>
          <w:r w:rsidRPr="004F3BD9">
            <w:rPr>
              <w:rFonts w:ascii="Trebuchet MS" w:hAnsi="Trebuchet MS"/>
              <w:b/>
              <w:color w:val="000000" w:themeColor="text1"/>
              <w:spacing w:val="20"/>
            </w:rPr>
            <w:t xml:space="preserve">   Web Site www.lokc.org</w:t>
          </w:r>
        </w:p>
      </w:tc>
    </w:tr>
  </w:tbl>
  <w:p w:rsidR="00387804" w:rsidRDefault="00387804">
    <w:pPr>
      <w:pStyle w:val="Footer"/>
    </w:pPr>
  </w:p>
  <w:p w:rsidR="00387804" w:rsidRDefault="003878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0C3" w:rsidRDefault="006240C3" w:rsidP="00387804">
      <w:r>
        <w:separator/>
      </w:r>
    </w:p>
  </w:footnote>
  <w:footnote w:type="continuationSeparator" w:id="0">
    <w:p w:rsidR="006240C3" w:rsidRDefault="006240C3" w:rsidP="003878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804" w:rsidRDefault="00A01A78" w:rsidP="00387804">
    <w:pPr>
      <w:pStyle w:val="Header"/>
    </w:pPr>
    <w:r>
      <w:rPr>
        <w:noProof/>
      </w:rPr>
      <w:drawing>
        <wp:inline distT="0" distB="0" distL="0" distR="0">
          <wp:extent cx="2264891" cy="1581150"/>
          <wp:effectExtent l="19050" t="0" r="2059" b="0"/>
          <wp:docPr id="4" name="Picture 3" descr="Leadership OK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ship OKC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079" cy="1582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3803">
      <w:rPr>
        <w:noProof/>
      </w:rPr>
      <mc:AlternateContent>
        <mc:Choice Requires="wps">
          <w:drawing>
            <wp:inline distT="0" distB="0" distL="0" distR="0">
              <wp:extent cx="3482975" cy="1280160"/>
              <wp:effectExtent l="0" t="0" r="3175" b="0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2975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7804" w:rsidRPr="00223803" w:rsidRDefault="00387804" w:rsidP="00387804">
                          <w:pPr>
                            <w:jc w:val="right"/>
                            <w:rPr>
                              <w:b/>
                              <w:sz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23803">
                            <w:rPr>
                              <w:b/>
                              <w:sz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Class</w:t>
                          </w:r>
                        </w:p>
                        <w:p w:rsidR="00387804" w:rsidRPr="00223803" w:rsidRDefault="00482CF7" w:rsidP="00387804">
                          <w:pPr>
                            <w:jc w:val="right"/>
                            <w:rPr>
                              <w:b/>
                              <w:sz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23803">
                            <w:rPr>
                              <w:b/>
                              <w:sz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  <w:r w:rsidR="002379F3">
                            <w:rPr>
                              <w:b/>
                              <w:sz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width:274.25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" stroked="f">
              <v:textbox>
                <w:txbxContent>
                  <w:p w:rsidR="00387804" w:rsidRPr="00223803" w:rsidRDefault="00387804" w:rsidP="00387804">
                    <w:pPr>
                      <w:jc w:val="right"/>
                      <w:rPr>
                        <w:b/>
                        <w:sz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223803">
                      <w:rPr>
                        <w:b/>
                        <w:sz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Class</w:t>
                    </w:r>
                  </w:p>
                  <w:p w:rsidR="00387804" w:rsidRPr="00223803" w:rsidRDefault="00482CF7" w:rsidP="00387804">
                    <w:pPr>
                      <w:jc w:val="right"/>
                      <w:rPr>
                        <w:b/>
                        <w:sz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223803">
                      <w:rPr>
                        <w:b/>
                        <w:sz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3</w:t>
                    </w:r>
                    <w:r w:rsidR="002379F3">
                      <w:rPr>
                        <w:b/>
                        <w:sz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5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582D"/>
    <w:multiLevelType w:val="hybridMultilevel"/>
    <w:tmpl w:val="06A07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3567B"/>
    <w:multiLevelType w:val="hybridMultilevel"/>
    <w:tmpl w:val="D8E2F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5598C"/>
    <w:multiLevelType w:val="hybridMultilevel"/>
    <w:tmpl w:val="37867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37DFC"/>
    <w:multiLevelType w:val="hybridMultilevel"/>
    <w:tmpl w:val="10A87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71EB0"/>
    <w:multiLevelType w:val="hybridMultilevel"/>
    <w:tmpl w:val="FAFC1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93CAF"/>
    <w:multiLevelType w:val="hybridMultilevel"/>
    <w:tmpl w:val="9D22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816BD"/>
    <w:multiLevelType w:val="hybridMultilevel"/>
    <w:tmpl w:val="068EE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2043B"/>
    <w:multiLevelType w:val="hybridMultilevel"/>
    <w:tmpl w:val="D1B21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A42E4"/>
    <w:multiLevelType w:val="hybridMultilevel"/>
    <w:tmpl w:val="F0660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C09D8"/>
    <w:multiLevelType w:val="hybridMultilevel"/>
    <w:tmpl w:val="C0A62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113ED"/>
    <w:multiLevelType w:val="hybridMultilevel"/>
    <w:tmpl w:val="1CDC6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9D12AA"/>
    <w:multiLevelType w:val="hybridMultilevel"/>
    <w:tmpl w:val="C8DE6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10"/>
  </w:num>
  <w:num w:numId="8">
    <w:abstractNumId w:val="11"/>
  </w:num>
  <w:num w:numId="9">
    <w:abstractNumId w:val="9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A02"/>
    <w:rsid w:val="0000708B"/>
    <w:rsid w:val="000129AF"/>
    <w:rsid w:val="0003256E"/>
    <w:rsid w:val="00045D35"/>
    <w:rsid w:val="00051C90"/>
    <w:rsid w:val="0008306F"/>
    <w:rsid w:val="000C37B2"/>
    <w:rsid w:val="000E588D"/>
    <w:rsid w:val="00107096"/>
    <w:rsid w:val="00112847"/>
    <w:rsid w:val="0013067B"/>
    <w:rsid w:val="00150F85"/>
    <w:rsid w:val="0015510B"/>
    <w:rsid w:val="00162BB8"/>
    <w:rsid w:val="00173763"/>
    <w:rsid w:val="001807B8"/>
    <w:rsid w:val="00182E6D"/>
    <w:rsid w:val="00187638"/>
    <w:rsid w:val="00187F72"/>
    <w:rsid w:val="001979EB"/>
    <w:rsid w:val="001C36DC"/>
    <w:rsid w:val="001D4C9C"/>
    <w:rsid w:val="001E3975"/>
    <w:rsid w:val="00223803"/>
    <w:rsid w:val="00226688"/>
    <w:rsid w:val="002348BD"/>
    <w:rsid w:val="002379F3"/>
    <w:rsid w:val="002464B9"/>
    <w:rsid w:val="00246878"/>
    <w:rsid w:val="0025342D"/>
    <w:rsid w:val="00274769"/>
    <w:rsid w:val="00277939"/>
    <w:rsid w:val="00282370"/>
    <w:rsid w:val="00287EAB"/>
    <w:rsid w:val="002928F9"/>
    <w:rsid w:val="00293763"/>
    <w:rsid w:val="002A0840"/>
    <w:rsid w:val="002A5470"/>
    <w:rsid w:val="002D1921"/>
    <w:rsid w:val="002D2C04"/>
    <w:rsid w:val="002D52D8"/>
    <w:rsid w:val="002E0984"/>
    <w:rsid w:val="0030772E"/>
    <w:rsid w:val="00311235"/>
    <w:rsid w:val="00312831"/>
    <w:rsid w:val="00312BDA"/>
    <w:rsid w:val="00315E4D"/>
    <w:rsid w:val="00316323"/>
    <w:rsid w:val="00320189"/>
    <w:rsid w:val="00336F0F"/>
    <w:rsid w:val="0037142B"/>
    <w:rsid w:val="00387804"/>
    <w:rsid w:val="003B0EAD"/>
    <w:rsid w:val="003C703C"/>
    <w:rsid w:val="003E370F"/>
    <w:rsid w:val="003E6309"/>
    <w:rsid w:val="003F174F"/>
    <w:rsid w:val="00431024"/>
    <w:rsid w:val="00433507"/>
    <w:rsid w:val="00435AA0"/>
    <w:rsid w:val="004363C0"/>
    <w:rsid w:val="00441D84"/>
    <w:rsid w:val="00445365"/>
    <w:rsid w:val="00482CF7"/>
    <w:rsid w:val="0049686E"/>
    <w:rsid w:val="004B3A29"/>
    <w:rsid w:val="004E4F67"/>
    <w:rsid w:val="004F096F"/>
    <w:rsid w:val="004F3BD9"/>
    <w:rsid w:val="0051573E"/>
    <w:rsid w:val="00522EC8"/>
    <w:rsid w:val="005274D7"/>
    <w:rsid w:val="00534663"/>
    <w:rsid w:val="0055162A"/>
    <w:rsid w:val="00557F9F"/>
    <w:rsid w:val="00562D5E"/>
    <w:rsid w:val="00570D3A"/>
    <w:rsid w:val="00587ACE"/>
    <w:rsid w:val="00593592"/>
    <w:rsid w:val="005B343B"/>
    <w:rsid w:val="005B6882"/>
    <w:rsid w:val="005C0BAD"/>
    <w:rsid w:val="005C27E8"/>
    <w:rsid w:val="005D0CD8"/>
    <w:rsid w:val="005D3770"/>
    <w:rsid w:val="006058F7"/>
    <w:rsid w:val="00605FE9"/>
    <w:rsid w:val="00610B25"/>
    <w:rsid w:val="00615116"/>
    <w:rsid w:val="006240C3"/>
    <w:rsid w:val="00645D9F"/>
    <w:rsid w:val="006568EE"/>
    <w:rsid w:val="006610F7"/>
    <w:rsid w:val="00663E06"/>
    <w:rsid w:val="00667FC8"/>
    <w:rsid w:val="006768FC"/>
    <w:rsid w:val="00687047"/>
    <w:rsid w:val="00697275"/>
    <w:rsid w:val="006B53AE"/>
    <w:rsid w:val="006C0D2B"/>
    <w:rsid w:val="006D13B4"/>
    <w:rsid w:val="006D1FFB"/>
    <w:rsid w:val="006D5828"/>
    <w:rsid w:val="006E610F"/>
    <w:rsid w:val="0073794C"/>
    <w:rsid w:val="0074033A"/>
    <w:rsid w:val="00741003"/>
    <w:rsid w:val="00746926"/>
    <w:rsid w:val="0076440C"/>
    <w:rsid w:val="007679C1"/>
    <w:rsid w:val="00777E9D"/>
    <w:rsid w:val="007B0271"/>
    <w:rsid w:val="007B7080"/>
    <w:rsid w:val="007C4207"/>
    <w:rsid w:val="007E21BA"/>
    <w:rsid w:val="00814C74"/>
    <w:rsid w:val="008247FE"/>
    <w:rsid w:val="00830318"/>
    <w:rsid w:val="0083203A"/>
    <w:rsid w:val="00834719"/>
    <w:rsid w:val="00837F12"/>
    <w:rsid w:val="00837F30"/>
    <w:rsid w:val="00852B4B"/>
    <w:rsid w:val="00856B34"/>
    <w:rsid w:val="00856E90"/>
    <w:rsid w:val="0086799C"/>
    <w:rsid w:val="00877274"/>
    <w:rsid w:val="008855B1"/>
    <w:rsid w:val="008A025D"/>
    <w:rsid w:val="008D0B58"/>
    <w:rsid w:val="008F1F25"/>
    <w:rsid w:val="008F7922"/>
    <w:rsid w:val="00900087"/>
    <w:rsid w:val="00905961"/>
    <w:rsid w:val="00916B2B"/>
    <w:rsid w:val="00925C6D"/>
    <w:rsid w:val="0097016A"/>
    <w:rsid w:val="00974966"/>
    <w:rsid w:val="009943B7"/>
    <w:rsid w:val="00995689"/>
    <w:rsid w:val="009A079A"/>
    <w:rsid w:val="009A42EE"/>
    <w:rsid w:val="009B0C1E"/>
    <w:rsid w:val="009D3CDB"/>
    <w:rsid w:val="009F57DC"/>
    <w:rsid w:val="00A01A78"/>
    <w:rsid w:val="00A10E64"/>
    <w:rsid w:val="00A17FB7"/>
    <w:rsid w:val="00A21523"/>
    <w:rsid w:val="00A27A33"/>
    <w:rsid w:val="00A47A01"/>
    <w:rsid w:val="00A7164E"/>
    <w:rsid w:val="00A815BB"/>
    <w:rsid w:val="00A92DCB"/>
    <w:rsid w:val="00AA302E"/>
    <w:rsid w:val="00AB3DF9"/>
    <w:rsid w:val="00AB5E8C"/>
    <w:rsid w:val="00AB68ED"/>
    <w:rsid w:val="00AC333A"/>
    <w:rsid w:val="00AD6BB5"/>
    <w:rsid w:val="00AF7767"/>
    <w:rsid w:val="00B104E3"/>
    <w:rsid w:val="00B16063"/>
    <w:rsid w:val="00B455F5"/>
    <w:rsid w:val="00B46CCA"/>
    <w:rsid w:val="00B54245"/>
    <w:rsid w:val="00B623F5"/>
    <w:rsid w:val="00B67846"/>
    <w:rsid w:val="00B75FDB"/>
    <w:rsid w:val="00BB7C8A"/>
    <w:rsid w:val="00BD3F35"/>
    <w:rsid w:val="00BD4085"/>
    <w:rsid w:val="00BE3F6D"/>
    <w:rsid w:val="00C16A2B"/>
    <w:rsid w:val="00C42916"/>
    <w:rsid w:val="00C54F52"/>
    <w:rsid w:val="00C570A2"/>
    <w:rsid w:val="00C64911"/>
    <w:rsid w:val="00C6577D"/>
    <w:rsid w:val="00C73A02"/>
    <w:rsid w:val="00C75041"/>
    <w:rsid w:val="00C77C20"/>
    <w:rsid w:val="00C8259A"/>
    <w:rsid w:val="00C82E1D"/>
    <w:rsid w:val="00C94E31"/>
    <w:rsid w:val="00CB422E"/>
    <w:rsid w:val="00CC0DBF"/>
    <w:rsid w:val="00CC2C5E"/>
    <w:rsid w:val="00CD02C3"/>
    <w:rsid w:val="00CF5720"/>
    <w:rsid w:val="00D00277"/>
    <w:rsid w:val="00D1479A"/>
    <w:rsid w:val="00D24EE6"/>
    <w:rsid w:val="00D338FC"/>
    <w:rsid w:val="00D57C53"/>
    <w:rsid w:val="00D72611"/>
    <w:rsid w:val="00DB6326"/>
    <w:rsid w:val="00DD3DF3"/>
    <w:rsid w:val="00DE4D4D"/>
    <w:rsid w:val="00DF1C2C"/>
    <w:rsid w:val="00DF5C4A"/>
    <w:rsid w:val="00E0779D"/>
    <w:rsid w:val="00E17255"/>
    <w:rsid w:val="00E50CEB"/>
    <w:rsid w:val="00E53502"/>
    <w:rsid w:val="00E54FE8"/>
    <w:rsid w:val="00E8351E"/>
    <w:rsid w:val="00E876D3"/>
    <w:rsid w:val="00EA04FE"/>
    <w:rsid w:val="00EE0E47"/>
    <w:rsid w:val="00EE3A71"/>
    <w:rsid w:val="00EF1B89"/>
    <w:rsid w:val="00EF25C6"/>
    <w:rsid w:val="00F24FC1"/>
    <w:rsid w:val="00F466FF"/>
    <w:rsid w:val="00FA3874"/>
    <w:rsid w:val="00FE1D19"/>
    <w:rsid w:val="00FE2F2F"/>
    <w:rsid w:val="00FF4FC5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:contacts" w:name="Sn"/>
  <w:smartTagType w:namespaceuri="urn:schemas-microsoft-com:office:smarttags" w:name="stockticker"/>
  <w:smartTagType w:namespaceuri="urn:schemas-microsoft-com:office:smarttags" w:name="PlaceNam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FBA0C4A0-2F12-4810-9700-269D75C9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man Old Style" w:eastAsiaTheme="minorHAnsi" w:hAnsi="Bookman Old Style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189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78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B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804"/>
    <w:pPr>
      <w:tabs>
        <w:tab w:val="center" w:pos="4680"/>
        <w:tab w:val="right" w:pos="9360"/>
      </w:tabs>
    </w:pPr>
    <w:rPr>
      <w:rFonts w:ascii="Bookman Old Style" w:hAnsi="Bookman Old Style"/>
    </w:rPr>
  </w:style>
  <w:style w:type="character" w:customStyle="1" w:styleId="HeaderChar">
    <w:name w:val="Header Char"/>
    <w:basedOn w:val="DefaultParagraphFont"/>
    <w:link w:val="Header"/>
    <w:uiPriority w:val="99"/>
    <w:rsid w:val="00387804"/>
  </w:style>
  <w:style w:type="paragraph" w:styleId="Footer">
    <w:name w:val="footer"/>
    <w:basedOn w:val="Normal"/>
    <w:link w:val="FooterChar"/>
    <w:uiPriority w:val="99"/>
    <w:unhideWhenUsed/>
    <w:rsid w:val="00387804"/>
    <w:pPr>
      <w:tabs>
        <w:tab w:val="center" w:pos="4680"/>
        <w:tab w:val="right" w:pos="9360"/>
      </w:tabs>
    </w:pPr>
    <w:rPr>
      <w:rFonts w:ascii="Bookman Old Style" w:hAnsi="Bookman Old Style"/>
    </w:rPr>
  </w:style>
  <w:style w:type="character" w:customStyle="1" w:styleId="FooterChar">
    <w:name w:val="Footer Char"/>
    <w:basedOn w:val="DefaultParagraphFont"/>
    <w:link w:val="Footer"/>
    <w:uiPriority w:val="99"/>
    <w:rsid w:val="00387804"/>
  </w:style>
  <w:style w:type="character" w:styleId="Hyperlink">
    <w:name w:val="Hyperlink"/>
    <w:basedOn w:val="DefaultParagraphFont"/>
    <w:uiPriority w:val="99"/>
    <w:unhideWhenUsed/>
    <w:rsid w:val="003878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8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8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78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38780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38780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F3B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3B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F3B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42916"/>
    <w:pPr>
      <w:ind w:left="720"/>
      <w:contextualSpacing/>
    </w:pPr>
    <w:rPr>
      <w:rFonts w:ascii="Bookman Old Style" w:hAnsi="Bookman Old Style"/>
    </w:rPr>
  </w:style>
  <w:style w:type="paragraph" w:customStyle="1" w:styleId="DecimalAligned">
    <w:name w:val="Decimal Aligned"/>
    <w:basedOn w:val="Normal"/>
    <w:uiPriority w:val="40"/>
    <w:qFormat/>
    <w:rsid w:val="00E0779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0779D"/>
    <w:rPr>
      <w:i/>
      <w:iCs/>
    </w:rPr>
  </w:style>
  <w:style w:type="table" w:styleId="LightShading-Accent1">
    <w:name w:val="Light Shading Accent 1"/>
    <w:basedOn w:val="TableNormal"/>
    <w:uiPriority w:val="60"/>
    <w:rsid w:val="00E0779D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5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okc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ps.google.com/maps?q=35.49841,-97.536263&amp;num=1&amp;t=h&amp;sll=35.49772,-97.535957&amp;sspn=0.006295,0.006295&amp;hl=en&amp;ie=UTF8&amp;ll=35.497723,-97.535956&amp;spn=0.003027,0.006968&amp;z=1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ok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th\Application%20Data\Microsoft\Templates\Agenda%20SP%20XXI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AF118-0826-4626-8966-F20F15BD3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SP XXIX.dotx</Template>
  <TotalTime>160</TotalTime>
  <Pages>5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Shortt</dc:creator>
  <cp:keywords/>
  <dc:description/>
  <cp:lastModifiedBy>Beth Shortt</cp:lastModifiedBy>
  <cp:revision>11</cp:revision>
  <cp:lastPrinted>2016-11-28T18:31:00Z</cp:lastPrinted>
  <dcterms:created xsi:type="dcterms:W3CDTF">2016-11-08T22:31:00Z</dcterms:created>
  <dcterms:modified xsi:type="dcterms:W3CDTF">2016-11-30T16:34:00Z</dcterms:modified>
</cp:coreProperties>
</file>